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622A8" w14:textId="77777777" w:rsidR="009235C8" w:rsidRPr="00A61D28" w:rsidRDefault="009235C8" w:rsidP="009235C8">
      <w:pPr>
        <w:spacing w:before="416"/>
        <w:ind w:left="2835" w:right="2912"/>
        <w:jc w:val="center"/>
        <w:rPr>
          <w:rFonts w:ascii="Arial" w:eastAsia="Times New Roman" w:hAnsi="Arial" w:cs="Arial"/>
          <w:b/>
          <w:bCs/>
          <w:color w:val="767171" w:themeColor="background2" w:themeShade="80"/>
          <w:spacing w:val="-1"/>
          <w:sz w:val="28"/>
          <w:szCs w:val="28"/>
        </w:rPr>
      </w:pPr>
      <w:bookmarkStart w:id="0" w:name="_Hlk139446329"/>
      <w:r>
        <w:rPr>
          <w:rFonts w:ascii="Arial" w:eastAsia="Times New Roman" w:hAnsi="Arial" w:cs="Arial"/>
          <w:b/>
          <w:bCs/>
          <w:color w:val="767171" w:themeColor="background2" w:themeShade="80"/>
          <w:spacing w:val="-1"/>
          <w:sz w:val="28"/>
          <w:szCs w:val="28"/>
        </w:rPr>
        <w:t xml:space="preserve">IHI </w:t>
      </w:r>
      <w:r w:rsidRPr="00A61D28">
        <w:rPr>
          <w:rFonts w:ascii="Arial" w:eastAsia="Times New Roman" w:hAnsi="Arial" w:cs="Arial"/>
          <w:b/>
          <w:bCs/>
          <w:color w:val="767171" w:themeColor="background2" w:themeShade="80"/>
          <w:spacing w:val="-1"/>
          <w:sz w:val="28"/>
          <w:szCs w:val="28"/>
        </w:rPr>
        <w:t>Project ID - Acronym</w:t>
      </w:r>
    </w:p>
    <w:p w14:paraId="337CE09F" w14:textId="77C7774E" w:rsidR="009235C8" w:rsidRPr="009235C8" w:rsidRDefault="009235C8" w:rsidP="009235C8">
      <w:pPr>
        <w:spacing w:before="416"/>
        <w:ind w:left="2912" w:right="2912"/>
        <w:jc w:val="center"/>
        <w:rPr>
          <w:rFonts w:ascii="Arial" w:eastAsia="Times New Roman" w:hAnsi="Arial" w:cs="Arial"/>
          <w:b/>
          <w:bCs/>
          <w:color w:val="767171" w:themeColor="background2" w:themeShade="80"/>
          <w:spacing w:val="-1"/>
          <w:sz w:val="28"/>
          <w:szCs w:val="28"/>
        </w:rPr>
      </w:pPr>
      <w:r w:rsidRPr="00A61D28">
        <w:rPr>
          <w:rFonts w:ascii="Arial" w:eastAsia="Times New Roman" w:hAnsi="Arial" w:cs="Arial"/>
          <w:b/>
          <w:bCs/>
          <w:color w:val="767171" w:themeColor="background2" w:themeShade="80"/>
          <w:spacing w:val="-1"/>
          <w:sz w:val="28"/>
          <w:szCs w:val="28"/>
        </w:rPr>
        <w:t>Project Title</w:t>
      </w:r>
    </w:p>
    <w:p w14:paraId="7EEE2826" w14:textId="3EF5CE17" w:rsidR="00574226" w:rsidRDefault="009235C8" w:rsidP="00574226">
      <w:pPr>
        <w:spacing w:before="416"/>
        <w:ind w:left="2912" w:right="2912"/>
        <w:jc w:val="center"/>
        <w:rPr>
          <w:rFonts w:ascii="Arial" w:eastAsia="Times New Roman" w:hAnsi="Arial" w:cs="Arial"/>
          <w:b/>
          <w:bCs/>
          <w:color w:val="767171" w:themeColor="background2" w:themeShade="80"/>
          <w:spacing w:val="-1"/>
          <w:sz w:val="28"/>
          <w:szCs w:val="28"/>
        </w:rPr>
      </w:pPr>
      <w:r w:rsidRPr="008D5947">
        <w:rPr>
          <w:rFonts w:ascii="Arial" w:eastAsia="Times New Roman" w:hAnsi="Arial" w:cs="Arial"/>
          <w:b/>
          <w:bCs/>
          <w:spacing w:val="-1"/>
          <w:sz w:val="28"/>
          <w:szCs w:val="28"/>
        </w:rPr>
        <w:t>WP</w:t>
      </w:r>
      <w:r w:rsidRPr="00A61D28">
        <w:rPr>
          <w:rFonts w:ascii="Arial" w:eastAsia="Times New Roman" w:hAnsi="Arial" w:cs="Arial"/>
          <w:b/>
          <w:bCs/>
          <w:color w:val="767171" w:themeColor="background2" w:themeShade="80"/>
          <w:spacing w:val="-1"/>
          <w:sz w:val="28"/>
          <w:szCs w:val="28"/>
        </w:rPr>
        <w:t>X – WP Title</w:t>
      </w:r>
    </w:p>
    <w:p w14:paraId="2384D0DE" w14:textId="76F022B7" w:rsidR="009235C8" w:rsidRDefault="00574226" w:rsidP="00574226">
      <w:pPr>
        <w:pStyle w:val="Heading1"/>
      </w:pPr>
      <w:r w:rsidRPr="002F545E">
        <w:t>D</w:t>
      </w:r>
      <w:r>
        <w:t>X.YY Deliverable Title</w:t>
      </w:r>
      <w:bookmarkEnd w:id="0"/>
    </w:p>
    <w:p w14:paraId="7570C8ED" w14:textId="77777777" w:rsidR="00574226" w:rsidRPr="00574226" w:rsidRDefault="00574226" w:rsidP="00574226"/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2"/>
        <w:gridCol w:w="6638"/>
      </w:tblGrid>
      <w:tr w:rsidR="00B768FE" w:rsidRPr="008D5947" w14:paraId="0E43ECBE" w14:textId="77777777" w:rsidTr="006C48D6">
        <w:trPr>
          <w:trHeight w:hRule="exact" w:val="388"/>
        </w:trPr>
        <w:tc>
          <w:tcPr>
            <w:tcW w:w="2742" w:type="dxa"/>
            <w:tcBorders>
              <w:top w:val="single" w:sz="7" w:space="0" w:color="C1C1C1"/>
              <w:left w:val="single" w:sz="7" w:space="0" w:color="C1C1C1"/>
              <w:bottom w:val="single" w:sz="8" w:space="0" w:color="C1C1C1"/>
              <w:right w:val="single" w:sz="7" w:space="0" w:color="C1C1C1"/>
            </w:tcBorders>
          </w:tcPr>
          <w:p w14:paraId="73F6D76F" w14:textId="77777777" w:rsidR="00B768FE" w:rsidRPr="00B768FE" w:rsidRDefault="00B768FE" w:rsidP="006C48D6">
            <w:pPr>
              <w:pStyle w:val="TableParagraph"/>
              <w:spacing w:before="56"/>
              <w:ind w:left="19" w:right="28"/>
              <w:rPr>
                <w:rFonts w:ascii="Arial" w:eastAsia="Times New Roman" w:hAnsi="Arial" w:cs="Arial"/>
              </w:rPr>
            </w:pPr>
            <w:r w:rsidRPr="00B768FE">
              <w:rPr>
                <w:rFonts w:asciiTheme="majorHAnsi" w:hAnsiTheme="majorHAnsi" w:cstheme="majorHAnsi"/>
                <w:b/>
                <w:color w:val="2A6E7A" w:themeColor="accent3" w:themeShade="BF"/>
                <w:lang w:val="en-GB"/>
              </w:rPr>
              <w:t>Lead contributor</w:t>
            </w:r>
          </w:p>
        </w:tc>
        <w:tc>
          <w:tcPr>
            <w:tcW w:w="6638" w:type="dxa"/>
            <w:tcBorders>
              <w:top w:val="single" w:sz="7" w:space="0" w:color="C1C1C1"/>
              <w:left w:val="single" w:sz="7" w:space="0" w:color="C1C1C1"/>
              <w:bottom w:val="single" w:sz="7" w:space="0" w:color="C1C1C1"/>
              <w:right w:val="single" w:sz="7" w:space="0" w:color="C1C1C1"/>
            </w:tcBorders>
          </w:tcPr>
          <w:p w14:paraId="5FB3C2C5" w14:textId="77777777" w:rsidR="00B768FE" w:rsidRPr="00A61D28" w:rsidRDefault="00B768FE" w:rsidP="006C48D6">
            <w:pPr>
              <w:pStyle w:val="TableParagraph"/>
              <w:spacing w:before="55"/>
              <w:ind w:left="19"/>
              <w:rPr>
                <w:rFonts w:ascii="Arial" w:eastAsia="Times New Roman" w:hAnsi="Arial" w:cs="Arial"/>
                <w:color w:val="767171" w:themeColor="background2" w:themeShade="80"/>
                <w:lang w:val="nl-BE"/>
              </w:rPr>
            </w:pPr>
            <w:r w:rsidRPr="00A61D28">
              <w:rPr>
                <w:rFonts w:ascii="Arial" w:hAnsi="Arial" w:cs="Arial"/>
                <w:color w:val="767171" w:themeColor="background2" w:themeShade="80"/>
                <w:spacing w:val="-1"/>
                <w:lang w:val="nl-BE"/>
              </w:rPr>
              <w:t>Org</w:t>
            </w:r>
            <w:r>
              <w:rPr>
                <w:rFonts w:ascii="Arial" w:hAnsi="Arial" w:cs="Arial"/>
                <w:color w:val="767171" w:themeColor="background2" w:themeShade="80"/>
                <w:spacing w:val="-1"/>
                <w:lang w:val="nl-BE"/>
              </w:rPr>
              <w:t xml:space="preserve">anisation Number &amp; </w:t>
            </w:r>
            <w:r w:rsidRPr="00A61D28">
              <w:rPr>
                <w:rFonts w:ascii="Arial" w:hAnsi="Arial" w:cs="Arial"/>
                <w:color w:val="767171" w:themeColor="background2" w:themeShade="80"/>
                <w:spacing w:val="-1"/>
                <w:lang w:val="nl-BE"/>
              </w:rPr>
              <w:t>Name</w:t>
            </w:r>
          </w:p>
        </w:tc>
      </w:tr>
      <w:tr w:rsidR="00B768FE" w:rsidRPr="008D5947" w14:paraId="02FA8EF3" w14:textId="77777777" w:rsidTr="006C48D6">
        <w:trPr>
          <w:trHeight w:hRule="exact" w:val="388"/>
        </w:trPr>
        <w:tc>
          <w:tcPr>
            <w:tcW w:w="2742" w:type="dxa"/>
            <w:tcBorders>
              <w:top w:val="single" w:sz="8" w:space="0" w:color="C1C1C1"/>
              <w:bottom w:val="single" w:sz="7" w:space="0" w:color="C1C1C1"/>
              <w:right w:val="single" w:sz="8" w:space="0" w:color="C1C1C1"/>
            </w:tcBorders>
          </w:tcPr>
          <w:p w14:paraId="5EDDDB16" w14:textId="77777777" w:rsidR="00B768FE" w:rsidRDefault="00B768FE" w:rsidP="006C48D6">
            <w:pPr>
              <w:pStyle w:val="TableParagraph"/>
              <w:spacing w:before="56"/>
              <w:ind w:left="19" w:right="28"/>
              <w:rPr>
                <w:rFonts w:ascii="Arial" w:hAnsi="Arial" w:cs="Arial"/>
                <w:b/>
                <w:spacing w:val="-1"/>
              </w:rPr>
            </w:pPr>
          </w:p>
        </w:tc>
        <w:tc>
          <w:tcPr>
            <w:tcW w:w="6638" w:type="dxa"/>
            <w:tcBorders>
              <w:top w:val="single" w:sz="7" w:space="0" w:color="C1C1C1"/>
              <w:left w:val="single" w:sz="8" w:space="0" w:color="C1C1C1"/>
              <w:bottom w:val="single" w:sz="7" w:space="0" w:color="C1C1C1"/>
              <w:right w:val="single" w:sz="7" w:space="0" w:color="C1C1C1"/>
            </w:tcBorders>
          </w:tcPr>
          <w:p w14:paraId="002ABF53" w14:textId="77777777" w:rsidR="00B768FE" w:rsidRPr="00A61D28" w:rsidRDefault="00B768FE" w:rsidP="006C48D6">
            <w:pPr>
              <w:pStyle w:val="TableParagraph"/>
              <w:spacing w:before="56"/>
              <w:rPr>
                <w:rFonts w:ascii="Arial" w:eastAsia="Times New Roman" w:hAnsi="Arial" w:cs="Arial"/>
                <w:color w:val="767171" w:themeColor="background2" w:themeShade="80"/>
              </w:rPr>
            </w:pPr>
          </w:p>
        </w:tc>
      </w:tr>
      <w:tr w:rsidR="00B768FE" w:rsidRPr="008D5947" w14:paraId="21F50F70" w14:textId="77777777" w:rsidTr="006C48D6">
        <w:trPr>
          <w:trHeight w:hRule="exact" w:val="728"/>
        </w:trPr>
        <w:tc>
          <w:tcPr>
            <w:tcW w:w="2742" w:type="dxa"/>
            <w:tcBorders>
              <w:top w:val="single" w:sz="7" w:space="0" w:color="C1C1C1"/>
              <w:left w:val="single" w:sz="7" w:space="0" w:color="C1C1C1"/>
              <w:bottom w:val="single" w:sz="8" w:space="0" w:color="C1C1C1"/>
              <w:right w:val="single" w:sz="7" w:space="0" w:color="C1C1C1"/>
            </w:tcBorders>
          </w:tcPr>
          <w:p w14:paraId="614AB1CE" w14:textId="77777777" w:rsidR="00B768FE" w:rsidRPr="008D5947" w:rsidRDefault="00B768FE" w:rsidP="00B768FE">
            <w:pPr>
              <w:pStyle w:val="TableParagraph"/>
              <w:spacing w:before="56"/>
              <w:ind w:left="19" w:right="28"/>
              <w:rPr>
                <w:rFonts w:ascii="Arial" w:eastAsia="Times New Roman" w:hAnsi="Arial" w:cs="Arial"/>
              </w:rPr>
            </w:pPr>
            <w:r w:rsidRPr="00B768FE">
              <w:rPr>
                <w:rFonts w:asciiTheme="majorHAnsi" w:hAnsiTheme="majorHAnsi" w:cstheme="majorHAnsi"/>
                <w:b/>
                <w:color w:val="2A6E7A" w:themeColor="accent3" w:themeShade="BF"/>
                <w:lang w:val="en-GB"/>
              </w:rPr>
              <w:t>Other contributors</w:t>
            </w:r>
          </w:p>
        </w:tc>
        <w:tc>
          <w:tcPr>
            <w:tcW w:w="6638" w:type="dxa"/>
            <w:tcBorders>
              <w:top w:val="single" w:sz="7" w:space="0" w:color="C1C1C1"/>
              <w:left w:val="single" w:sz="7" w:space="0" w:color="C1C1C1"/>
              <w:bottom w:val="single" w:sz="7" w:space="0" w:color="C1C1C1"/>
              <w:right w:val="single" w:sz="7" w:space="0" w:color="C1C1C1"/>
            </w:tcBorders>
          </w:tcPr>
          <w:p w14:paraId="09941687" w14:textId="77777777" w:rsidR="00B768FE" w:rsidRDefault="00B768FE" w:rsidP="006C48D6">
            <w:pPr>
              <w:pStyle w:val="TableParagraph"/>
              <w:spacing w:before="55"/>
              <w:ind w:left="19"/>
              <w:rPr>
                <w:rFonts w:ascii="Arial" w:hAnsi="Arial" w:cs="Arial"/>
                <w:color w:val="767171" w:themeColor="background2" w:themeShade="80"/>
                <w:spacing w:val="-1"/>
                <w:lang w:val="en-GB"/>
              </w:rPr>
            </w:pPr>
            <w:r w:rsidRPr="00A61D28">
              <w:rPr>
                <w:rFonts w:ascii="Arial" w:hAnsi="Arial" w:cs="Arial"/>
                <w:color w:val="767171" w:themeColor="background2" w:themeShade="80"/>
                <w:spacing w:val="-1"/>
                <w:lang w:val="en-GB"/>
              </w:rPr>
              <w:t xml:space="preserve">[Please include all organisations involved in this deliverable] </w:t>
            </w:r>
          </w:p>
          <w:p w14:paraId="1130DF69" w14:textId="77777777" w:rsidR="00B768FE" w:rsidRPr="00A61D28" w:rsidRDefault="00B768FE" w:rsidP="006C48D6">
            <w:pPr>
              <w:pStyle w:val="TableParagraph"/>
              <w:spacing w:before="55"/>
              <w:ind w:left="19"/>
              <w:rPr>
                <w:rFonts w:ascii="Arial" w:hAnsi="Arial" w:cs="Arial"/>
                <w:color w:val="767171" w:themeColor="background2" w:themeShade="80"/>
                <w:spacing w:val="-1"/>
                <w:lang w:val="en-GB"/>
              </w:rPr>
            </w:pPr>
            <w:r w:rsidRPr="00A61D28">
              <w:rPr>
                <w:rFonts w:ascii="Arial" w:hAnsi="Arial" w:cs="Arial"/>
                <w:color w:val="767171" w:themeColor="background2" w:themeShade="80"/>
                <w:spacing w:val="-1"/>
                <w:lang w:val="nl-BE"/>
              </w:rPr>
              <w:t>Org</w:t>
            </w:r>
            <w:r>
              <w:rPr>
                <w:rFonts w:ascii="Arial" w:hAnsi="Arial" w:cs="Arial"/>
                <w:color w:val="767171" w:themeColor="background2" w:themeShade="80"/>
                <w:spacing w:val="-1"/>
                <w:lang w:val="nl-BE"/>
              </w:rPr>
              <w:t xml:space="preserve">anisation Number &amp; </w:t>
            </w:r>
            <w:r w:rsidRPr="00A61D28">
              <w:rPr>
                <w:rFonts w:ascii="Arial" w:hAnsi="Arial" w:cs="Arial"/>
                <w:color w:val="767171" w:themeColor="background2" w:themeShade="80"/>
                <w:spacing w:val="-1"/>
                <w:lang w:val="nl-BE"/>
              </w:rPr>
              <w:t>Name</w:t>
            </w:r>
          </w:p>
          <w:p w14:paraId="1AF7729F" w14:textId="77777777" w:rsidR="00B768FE" w:rsidRPr="00A61D28" w:rsidRDefault="00B768FE" w:rsidP="006C48D6">
            <w:pPr>
              <w:pStyle w:val="TableParagraph"/>
              <w:spacing w:before="55"/>
              <w:ind w:left="19"/>
              <w:rPr>
                <w:rFonts w:ascii="Arial" w:eastAsia="Times New Roman" w:hAnsi="Arial" w:cs="Arial"/>
                <w:color w:val="767171" w:themeColor="background2" w:themeShade="80"/>
                <w:lang w:val="en-GB"/>
              </w:rPr>
            </w:pPr>
          </w:p>
        </w:tc>
      </w:tr>
    </w:tbl>
    <w:p w14:paraId="515DEEB7" w14:textId="5E870B16" w:rsidR="00B768FE" w:rsidRDefault="00B768FE" w:rsidP="00B768FE">
      <w:pPr>
        <w:pStyle w:val="Heading2"/>
        <w:numPr>
          <w:ilvl w:val="0"/>
          <w:numId w:val="0"/>
        </w:numPr>
        <w:ind w:left="680" w:hanging="680"/>
      </w:pPr>
      <w:r w:rsidRPr="00265081">
        <w:t>Document History</w:t>
      </w:r>
    </w:p>
    <w:p w14:paraId="7DC14640" w14:textId="77777777" w:rsidR="00B768FE" w:rsidRPr="00B768FE" w:rsidRDefault="00B768FE" w:rsidP="00B768FE"/>
    <w:tbl>
      <w:tblPr>
        <w:tblW w:w="9405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701"/>
        <w:gridCol w:w="6663"/>
      </w:tblGrid>
      <w:tr w:rsidR="00B768FE" w:rsidRPr="008D5947" w14:paraId="1BB969C7" w14:textId="77777777" w:rsidTr="006C48D6">
        <w:trPr>
          <w:trHeight w:hRule="exact" w:val="388"/>
        </w:trPr>
        <w:tc>
          <w:tcPr>
            <w:tcW w:w="1041" w:type="dxa"/>
            <w:tcBorders>
              <w:top w:val="single" w:sz="7" w:space="0" w:color="C1C1C1"/>
              <w:left w:val="single" w:sz="7" w:space="0" w:color="C1C1C1"/>
              <w:bottom w:val="single" w:sz="7" w:space="0" w:color="C1C1C1"/>
              <w:right w:val="single" w:sz="7" w:space="0" w:color="C1C1C1"/>
            </w:tcBorders>
          </w:tcPr>
          <w:p w14:paraId="1B9BB0B5" w14:textId="77777777" w:rsidR="00B768FE" w:rsidRPr="00D32F97" w:rsidRDefault="00B768FE" w:rsidP="006C48D6">
            <w:pPr>
              <w:pStyle w:val="TableParagraph"/>
              <w:spacing w:before="56"/>
              <w:ind w:left="19" w:right="28"/>
              <w:rPr>
                <w:rFonts w:ascii="Arial" w:hAnsi="Arial" w:cs="Arial"/>
                <w:b/>
              </w:rPr>
            </w:pPr>
            <w:r w:rsidRPr="00B768FE">
              <w:rPr>
                <w:rFonts w:asciiTheme="majorHAnsi" w:hAnsiTheme="majorHAnsi" w:cstheme="majorHAnsi"/>
                <w:b/>
                <w:color w:val="2A6E7A" w:themeColor="accent3" w:themeShade="BF"/>
                <w:lang w:val="en-GB"/>
              </w:rPr>
              <w:t>Version</w:t>
            </w:r>
          </w:p>
        </w:tc>
        <w:tc>
          <w:tcPr>
            <w:tcW w:w="1701" w:type="dxa"/>
            <w:tcBorders>
              <w:top w:val="single" w:sz="7" w:space="0" w:color="C1C1C1"/>
              <w:left w:val="single" w:sz="7" w:space="0" w:color="C1C1C1"/>
              <w:bottom w:val="single" w:sz="7" w:space="0" w:color="C1C1C1"/>
              <w:right w:val="single" w:sz="7" w:space="0" w:color="C1C1C1"/>
            </w:tcBorders>
          </w:tcPr>
          <w:p w14:paraId="3ED6DB82" w14:textId="77777777" w:rsidR="00B768FE" w:rsidRPr="00D32F97" w:rsidRDefault="00B768FE" w:rsidP="006C48D6">
            <w:pPr>
              <w:pStyle w:val="TableParagraph"/>
              <w:spacing w:before="56"/>
              <w:ind w:left="19" w:right="28"/>
              <w:rPr>
                <w:rFonts w:ascii="Arial" w:hAnsi="Arial" w:cs="Arial"/>
                <w:b/>
              </w:rPr>
            </w:pPr>
            <w:r w:rsidRPr="00B768FE">
              <w:rPr>
                <w:rFonts w:asciiTheme="majorHAnsi" w:hAnsiTheme="majorHAnsi" w:cstheme="majorHAnsi"/>
                <w:b/>
                <w:color w:val="2A6E7A" w:themeColor="accent3" w:themeShade="BF"/>
                <w:lang w:val="en-GB"/>
              </w:rPr>
              <w:t>Date</w:t>
            </w:r>
          </w:p>
        </w:tc>
        <w:tc>
          <w:tcPr>
            <w:tcW w:w="6663" w:type="dxa"/>
            <w:tcBorders>
              <w:top w:val="single" w:sz="7" w:space="0" w:color="C1C1C1"/>
              <w:left w:val="single" w:sz="7" w:space="0" w:color="C1C1C1"/>
              <w:bottom w:val="single" w:sz="7" w:space="0" w:color="C1C1C1"/>
              <w:right w:val="single" w:sz="7" w:space="0" w:color="C1C1C1"/>
            </w:tcBorders>
          </w:tcPr>
          <w:p w14:paraId="53AFD634" w14:textId="77777777" w:rsidR="00B768FE" w:rsidRPr="00D32F97" w:rsidRDefault="00B768FE" w:rsidP="006C48D6">
            <w:pPr>
              <w:pStyle w:val="TableParagraph"/>
              <w:spacing w:before="56"/>
              <w:ind w:left="19" w:right="28"/>
              <w:rPr>
                <w:rFonts w:ascii="Arial" w:hAnsi="Arial" w:cs="Arial"/>
                <w:b/>
              </w:rPr>
            </w:pPr>
            <w:r w:rsidRPr="00B768FE">
              <w:rPr>
                <w:rFonts w:asciiTheme="majorHAnsi" w:hAnsiTheme="majorHAnsi" w:cstheme="majorHAnsi"/>
                <w:b/>
                <w:color w:val="2A6E7A" w:themeColor="accent3" w:themeShade="BF"/>
                <w:lang w:val="en-GB"/>
              </w:rPr>
              <w:t>Description</w:t>
            </w:r>
          </w:p>
        </w:tc>
      </w:tr>
      <w:tr w:rsidR="00B768FE" w:rsidRPr="008D5947" w14:paraId="05563B0E" w14:textId="77777777" w:rsidTr="006C48D6">
        <w:trPr>
          <w:trHeight w:hRule="exact" w:val="388"/>
        </w:trPr>
        <w:tc>
          <w:tcPr>
            <w:tcW w:w="1041" w:type="dxa"/>
            <w:tcBorders>
              <w:top w:val="single" w:sz="7" w:space="0" w:color="C1C1C1"/>
              <w:left w:val="single" w:sz="7" w:space="0" w:color="C1C1C1"/>
              <w:bottom w:val="single" w:sz="7" w:space="0" w:color="C1C1C1"/>
              <w:right w:val="single" w:sz="7" w:space="0" w:color="C1C1C1"/>
            </w:tcBorders>
          </w:tcPr>
          <w:p w14:paraId="331BA573" w14:textId="77777777" w:rsidR="00B768FE" w:rsidRPr="00D32F97" w:rsidRDefault="00B768FE" w:rsidP="006C48D6">
            <w:pPr>
              <w:pStyle w:val="TableParagraph"/>
              <w:spacing w:before="56"/>
              <w:ind w:left="19" w:right="28"/>
              <w:rPr>
                <w:rFonts w:ascii="Arial" w:hAnsi="Arial" w:cs="Arial"/>
              </w:rPr>
            </w:pPr>
            <w:r w:rsidRPr="00D32F97">
              <w:rPr>
                <w:rFonts w:ascii="Arial" w:hAnsi="Arial" w:cs="Arial"/>
              </w:rPr>
              <w:t>V</w:t>
            </w:r>
            <w:r w:rsidRPr="00A61D28">
              <w:rPr>
                <w:rFonts w:ascii="Arial" w:hAnsi="Arial" w:cs="Arial"/>
                <w:color w:val="767171" w:themeColor="background2" w:themeShade="80"/>
              </w:rPr>
              <w:t>X.X</w:t>
            </w:r>
          </w:p>
        </w:tc>
        <w:tc>
          <w:tcPr>
            <w:tcW w:w="1701" w:type="dxa"/>
            <w:tcBorders>
              <w:top w:val="single" w:sz="7" w:space="0" w:color="C1C1C1"/>
              <w:left w:val="single" w:sz="7" w:space="0" w:color="C1C1C1"/>
              <w:bottom w:val="single" w:sz="7" w:space="0" w:color="C1C1C1"/>
              <w:right w:val="single" w:sz="7" w:space="0" w:color="C1C1C1"/>
            </w:tcBorders>
          </w:tcPr>
          <w:p w14:paraId="46A7026C" w14:textId="77777777" w:rsidR="00B768FE" w:rsidRPr="00A61D28" w:rsidRDefault="00B768FE" w:rsidP="006C48D6">
            <w:pPr>
              <w:pStyle w:val="TableParagraph"/>
              <w:spacing w:before="56"/>
              <w:ind w:left="19" w:right="28"/>
              <w:rPr>
                <w:rFonts w:ascii="Arial" w:hAnsi="Arial" w:cs="Arial"/>
                <w:color w:val="767171" w:themeColor="background2" w:themeShade="80"/>
              </w:rPr>
            </w:pPr>
            <w:r w:rsidRPr="00A61D28">
              <w:rPr>
                <w:rFonts w:ascii="Arial" w:hAnsi="Arial" w:cs="Arial"/>
                <w:color w:val="767171" w:themeColor="background2" w:themeShade="80"/>
              </w:rPr>
              <w:t xml:space="preserve">dd </w:t>
            </w:r>
            <w:proofErr w:type="spellStart"/>
            <w:r w:rsidRPr="00A61D28">
              <w:rPr>
                <w:rFonts w:ascii="Arial" w:hAnsi="Arial" w:cs="Arial"/>
                <w:color w:val="767171" w:themeColor="background2" w:themeShade="80"/>
              </w:rPr>
              <w:t>Mmm</w:t>
            </w:r>
            <w:proofErr w:type="spellEnd"/>
            <w:r w:rsidRPr="00A61D28">
              <w:rPr>
                <w:rFonts w:ascii="Arial" w:hAnsi="Arial" w:cs="Arial"/>
                <w:color w:val="767171" w:themeColor="background2" w:themeShade="80"/>
              </w:rPr>
              <w:t xml:space="preserve"> YYYY</w:t>
            </w:r>
          </w:p>
        </w:tc>
        <w:tc>
          <w:tcPr>
            <w:tcW w:w="6663" w:type="dxa"/>
            <w:tcBorders>
              <w:top w:val="single" w:sz="7" w:space="0" w:color="C1C1C1"/>
              <w:left w:val="single" w:sz="7" w:space="0" w:color="C1C1C1"/>
              <w:bottom w:val="single" w:sz="7" w:space="0" w:color="C1C1C1"/>
              <w:right w:val="single" w:sz="7" w:space="0" w:color="C1C1C1"/>
            </w:tcBorders>
          </w:tcPr>
          <w:p w14:paraId="1014B451" w14:textId="77777777" w:rsidR="00B768FE" w:rsidRPr="00A61D28" w:rsidRDefault="00B768FE" w:rsidP="006C48D6">
            <w:pPr>
              <w:pStyle w:val="TableParagraph"/>
              <w:spacing w:before="56"/>
              <w:ind w:left="19" w:right="28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</w:tbl>
    <w:p w14:paraId="4D1152FB" w14:textId="58244154" w:rsidR="00B768FE" w:rsidRDefault="00B768FE" w:rsidP="00A00270">
      <w:pPr>
        <w:pStyle w:val="NoSpacing"/>
      </w:pPr>
      <w:r>
        <w:br w:type="page"/>
      </w:r>
    </w:p>
    <w:p w14:paraId="17BCE0F6" w14:textId="20E5D203" w:rsidR="00A00270" w:rsidRDefault="00C063B9" w:rsidP="00A00270">
      <w:pPr>
        <w:pStyle w:val="Heading2"/>
      </w:pPr>
      <w:r w:rsidRPr="00C063B9">
        <w:lastRenderedPageBreak/>
        <w:t>Executive Summary</w:t>
      </w:r>
    </w:p>
    <w:p w14:paraId="2992DB65" w14:textId="77777777" w:rsidR="00C063B9" w:rsidRDefault="00C063B9" w:rsidP="00A00270">
      <w:r>
        <w:t>Max ½ page</w:t>
      </w:r>
    </w:p>
    <w:p w14:paraId="0B614FB9" w14:textId="275AE19A" w:rsidR="002F545E" w:rsidRDefault="00C063B9" w:rsidP="000C579C">
      <w:pPr>
        <w:pStyle w:val="Heading2"/>
      </w:pPr>
      <w:r w:rsidRPr="00C063B9">
        <w:t>Introductio</w:t>
      </w:r>
      <w:r>
        <w:t>n</w:t>
      </w:r>
    </w:p>
    <w:p w14:paraId="648DA95C" w14:textId="77777777" w:rsidR="00C063B9" w:rsidRPr="00C063B9" w:rsidRDefault="00C063B9" w:rsidP="00C063B9"/>
    <w:p w14:paraId="2D26C207" w14:textId="215BF941" w:rsidR="00C063B9" w:rsidRDefault="00C063B9" w:rsidP="00C063B9">
      <w:pPr>
        <w:pStyle w:val="Heading2"/>
      </w:pPr>
      <w:r>
        <w:t>Methods</w:t>
      </w:r>
    </w:p>
    <w:p w14:paraId="6075FF7D" w14:textId="77777777" w:rsidR="00C063B9" w:rsidRPr="00C063B9" w:rsidRDefault="00C063B9" w:rsidP="00C063B9"/>
    <w:p w14:paraId="6A3FDCFC" w14:textId="29D74630" w:rsidR="00C063B9" w:rsidRDefault="00C063B9" w:rsidP="00C063B9">
      <w:pPr>
        <w:pStyle w:val="Heading2"/>
      </w:pPr>
      <w:r>
        <w:t>Results</w:t>
      </w:r>
    </w:p>
    <w:p w14:paraId="42AC68DE" w14:textId="77777777" w:rsidR="00C063B9" w:rsidRPr="00C063B9" w:rsidRDefault="00C063B9" w:rsidP="00C063B9"/>
    <w:p w14:paraId="138C9AD5" w14:textId="6B3FE6C9" w:rsidR="00C063B9" w:rsidRDefault="00C063B9" w:rsidP="00C063B9">
      <w:pPr>
        <w:pStyle w:val="Heading2"/>
      </w:pPr>
      <w:r>
        <w:t>Discussion</w:t>
      </w:r>
    </w:p>
    <w:p w14:paraId="0D859A91" w14:textId="77777777" w:rsidR="00C063B9" w:rsidRPr="00C063B9" w:rsidRDefault="00C063B9" w:rsidP="00C063B9"/>
    <w:p w14:paraId="08540423" w14:textId="598775BB" w:rsidR="00C063B9" w:rsidRDefault="00C063B9" w:rsidP="00C063B9">
      <w:pPr>
        <w:pStyle w:val="Heading2"/>
      </w:pPr>
      <w:r>
        <w:t>Conclusion</w:t>
      </w:r>
    </w:p>
    <w:p w14:paraId="3CBC6498" w14:textId="77777777" w:rsidR="00C063B9" w:rsidRPr="00C063B9" w:rsidRDefault="00C063B9" w:rsidP="00C063B9"/>
    <w:p w14:paraId="1ECEFE54" w14:textId="0BC903A5" w:rsidR="00C063B9" w:rsidRPr="00C063B9" w:rsidRDefault="00C063B9" w:rsidP="00C063B9">
      <w:pPr>
        <w:pStyle w:val="Heading2"/>
      </w:pPr>
      <w:r>
        <w:t>Repository for primary data</w:t>
      </w:r>
    </w:p>
    <w:p w14:paraId="55B5FDF5" w14:textId="77777777" w:rsidR="002F545E" w:rsidRDefault="002F545E" w:rsidP="002F545E"/>
    <w:p w14:paraId="01241924" w14:textId="48C41C46" w:rsidR="002F545E" w:rsidRDefault="002F545E" w:rsidP="002F545E"/>
    <w:p w14:paraId="542285F9" w14:textId="267D95B4" w:rsidR="002F545E" w:rsidRDefault="002F545E" w:rsidP="002F545E"/>
    <w:p w14:paraId="4B7A7E71" w14:textId="77777777" w:rsidR="002F545E" w:rsidRDefault="002F545E" w:rsidP="002F545E"/>
    <w:p w14:paraId="3A0E2C9A" w14:textId="3463424C" w:rsidR="002F545E" w:rsidRPr="009235C8" w:rsidRDefault="002F545E" w:rsidP="009235C8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3894A4" w:themeColor="accent3"/>
          <w:sz w:val="24"/>
          <w:szCs w:val="22"/>
          <w:lang w:val="fr-FR"/>
        </w:rPr>
      </w:pPr>
    </w:p>
    <w:sectPr w:rsidR="002F545E" w:rsidRPr="009235C8" w:rsidSect="004F226D"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15202" w14:textId="77777777" w:rsidR="00CF0969" w:rsidRDefault="00CF0969" w:rsidP="00A31F8A">
      <w:r>
        <w:separator/>
      </w:r>
    </w:p>
    <w:p w14:paraId="6C83BC43" w14:textId="77777777" w:rsidR="00CF0969" w:rsidRDefault="00CF0969" w:rsidP="00A31F8A"/>
  </w:endnote>
  <w:endnote w:type="continuationSeparator" w:id="0">
    <w:p w14:paraId="1739C40B" w14:textId="77777777" w:rsidR="00CF0969" w:rsidRDefault="00CF0969" w:rsidP="00A31F8A">
      <w:r>
        <w:continuationSeparator/>
      </w:r>
    </w:p>
    <w:p w14:paraId="1E2288E7" w14:textId="77777777" w:rsidR="00CF0969" w:rsidRDefault="00CF0969" w:rsidP="00A31F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9586188-36C4-4C24-9565-E6E5C7CDC4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89D733-87C2-4E68-BDB8-A2D8428EB95F}"/>
    <w:embedBold r:id="rId3" w:fontKey="{386B5C41-AA7B-4F66-947A-20D9BF608670}"/>
  </w:font>
  <w:font w:name="UniversLTStd-Light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DCBBB" w14:textId="16C02680" w:rsidR="00745F70" w:rsidRPr="00A00270" w:rsidRDefault="00A00270" w:rsidP="00A00270">
    <w:pPr>
      <w:pStyle w:val="Footer"/>
      <w:jc w:val="center"/>
      <w:rPr>
        <w:sz w:val="16"/>
        <w:szCs w:val="14"/>
      </w:rPr>
    </w:pPr>
    <w:r w:rsidRPr="00A00270">
      <w:rPr>
        <w:sz w:val="16"/>
        <w:szCs w:val="14"/>
      </w:rPr>
      <w:fldChar w:fldCharType="begin"/>
    </w:r>
    <w:r w:rsidRPr="00A00270">
      <w:rPr>
        <w:sz w:val="16"/>
        <w:szCs w:val="14"/>
      </w:rPr>
      <w:instrText xml:space="preserve"> PAGE   \* MERGEFORMAT </w:instrText>
    </w:r>
    <w:r w:rsidRPr="00A00270">
      <w:rPr>
        <w:sz w:val="16"/>
        <w:szCs w:val="14"/>
      </w:rPr>
      <w:fldChar w:fldCharType="separate"/>
    </w:r>
    <w:r w:rsidRPr="00A00270">
      <w:rPr>
        <w:noProof/>
        <w:sz w:val="16"/>
        <w:szCs w:val="14"/>
      </w:rPr>
      <w:t>1</w:t>
    </w:r>
    <w:r w:rsidRPr="00A00270">
      <w:rPr>
        <w:noProof/>
        <w:sz w:val="16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C01DA" w14:textId="6491BAEA" w:rsidR="00574226" w:rsidRDefault="0057422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BC889C" wp14:editId="0A8471A9">
          <wp:simplePos x="0" y="0"/>
          <wp:positionH relativeFrom="margin">
            <wp:posOffset>46990</wp:posOffset>
          </wp:positionH>
          <wp:positionV relativeFrom="page">
            <wp:posOffset>9692005</wp:posOffset>
          </wp:positionV>
          <wp:extent cx="6119495" cy="464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464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172BE" w14:textId="77777777" w:rsidR="00CF0969" w:rsidRPr="0025083E" w:rsidRDefault="00CF0969" w:rsidP="00A31F8A">
      <w:pPr>
        <w:pStyle w:val="Footer"/>
      </w:pPr>
    </w:p>
  </w:footnote>
  <w:footnote w:type="continuationSeparator" w:id="0">
    <w:p w14:paraId="7F7C2C61" w14:textId="77777777" w:rsidR="00CF0969" w:rsidRDefault="00CF0969" w:rsidP="00A31F8A">
      <w:r>
        <w:continuationSeparator/>
      </w:r>
    </w:p>
    <w:p w14:paraId="59BF7747" w14:textId="77777777" w:rsidR="00CF0969" w:rsidRDefault="00CF0969" w:rsidP="00A31F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42F4" w14:textId="4D8137E6" w:rsidR="00A00270" w:rsidRDefault="00711C56" w:rsidP="00711C56">
    <w:pPr>
      <w:pStyle w:val="Header"/>
      <w:jc w:val="right"/>
    </w:pPr>
    <w:r w:rsidRPr="007757DC">
      <w:rPr>
        <w:rFonts w:ascii="Arial" w:hAnsi="Arial" w:cs="Arial"/>
        <w:b/>
        <w:color w:val="767171" w:themeColor="background2" w:themeShade="80"/>
        <w:sz w:val="24"/>
        <w:szCs w:val="24"/>
      </w:rPr>
      <w:t>“</w:t>
    </w:r>
    <w:r w:rsidRPr="00A61D28">
      <w:rPr>
        <w:rFonts w:cs="Arial"/>
        <w:b/>
        <w:color w:val="767171" w:themeColor="background2" w:themeShade="80"/>
        <w:sz w:val="24"/>
      </w:rPr>
      <w:t>Project Logo</w:t>
    </w:r>
    <w:r>
      <w:rPr>
        <w:rFonts w:cs="Arial"/>
        <w:b/>
        <w:color w:val="767171" w:themeColor="background2" w:themeShade="80"/>
        <w:sz w:val="24"/>
      </w:rPr>
      <w:t>”</w:t>
    </w:r>
    <w:r w:rsidR="00A00270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FBAE44" wp14:editId="72592BEF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1440000" cy="417600"/>
          <wp:effectExtent l="0" t="0" r="8255" b="1905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F875C9" w14:textId="77777777" w:rsidR="00A00270" w:rsidRDefault="00A00270" w:rsidP="00A00270">
    <w:pPr>
      <w:pStyle w:val="NoSpacing"/>
    </w:pPr>
  </w:p>
  <w:p w14:paraId="1FCB967C" w14:textId="77777777" w:rsidR="00A00270" w:rsidRDefault="00A00270" w:rsidP="00A00270">
    <w:pPr>
      <w:pStyle w:val="NoSpacing"/>
    </w:pPr>
  </w:p>
  <w:p w14:paraId="6058CD31" w14:textId="77777777" w:rsidR="00A00270" w:rsidRDefault="00A00270" w:rsidP="00A00270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64E4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85ED0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C452C6"/>
    <w:lvl w:ilvl="0">
      <w:start w:val="1"/>
      <w:numFmt w:val="lowerRoman"/>
      <w:pStyle w:val="ListNumber3"/>
      <w:lvlText w:val="%1."/>
      <w:lvlJc w:val="left"/>
      <w:pPr>
        <w:ind w:left="927" w:hanging="360"/>
      </w:pPr>
      <w:rPr>
        <w:rFonts w:hint="default"/>
        <w:color w:val="3894A4" w:themeColor="accent3"/>
      </w:rPr>
    </w:lvl>
  </w:abstractNum>
  <w:abstractNum w:abstractNumId="3" w15:restartNumberingAfterBreak="0">
    <w:nsid w:val="FFFFFF7F"/>
    <w:multiLevelType w:val="singleLevel"/>
    <w:tmpl w:val="2C308834"/>
    <w:lvl w:ilvl="0">
      <w:start w:val="1"/>
      <w:numFmt w:val="lowerLetter"/>
      <w:pStyle w:val="ListNumber2"/>
      <w:lvlText w:val="%1."/>
      <w:lvlJc w:val="left"/>
      <w:pPr>
        <w:ind w:left="643" w:hanging="360"/>
      </w:pPr>
      <w:rPr>
        <w:color w:val="3894A4" w:themeColor="accent3"/>
      </w:rPr>
    </w:lvl>
  </w:abstractNum>
  <w:abstractNum w:abstractNumId="4" w15:restartNumberingAfterBreak="0">
    <w:nsid w:val="FFFFFF80"/>
    <w:multiLevelType w:val="singleLevel"/>
    <w:tmpl w:val="81AE95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2645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7A57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14A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CA92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894A4" w:themeColor="accent3"/>
      </w:rPr>
    </w:lvl>
  </w:abstractNum>
  <w:abstractNum w:abstractNumId="9" w15:restartNumberingAfterBreak="0">
    <w:nsid w:val="FFFFFF89"/>
    <w:multiLevelType w:val="singleLevel"/>
    <w:tmpl w:val="59987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A7586B"/>
    <w:multiLevelType w:val="hybridMultilevel"/>
    <w:tmpl w:val="5C9AF898"/>
    <w:lvl w:ilvl="0" w:tplc="78FCB79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F6088" w:themeColor="accent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1A4615"/>
    <w:multiLevelType w:val="hybridMultilevel"/>
    <w:tmpl w:val="BF0E356E"/>
    <w:lvl w:ilvl="0" w:tplc="4EFC79D0">
      <w:start w:val="1"/>
      <w:numFmt w:val="bullet"/>
      <w:pStyle w:val="BoxandTableBullets"/>
      <w:lvlText w:val=""/>
      <w:lvlJc w:val="left"/>
      <w:pPr>
        <w:ind w:left="360" w:hanging="360"/>
      </w:pPr>
      <w:rPr>
        <w:rFonts w:ascii="Wingdings" w:hAnsi="Wingdings" w:hint="default"/>
        <w:color w:val="7CB82F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EB5CC7"/>
    <w:multiLevelType w:val="multilevel"/>
    <w:tmpl w:val="7C96F0A2"/>
    <w:styleLink w:val="ArticleSection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85D1151"/>
    <w:multiLevelType w:val="hybridMultilevel"/>
    <w:tmpl w:val="092E9054"/>
    <w:lvl w:ilvl="0" w:tplc="63C02D0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894A4" w:themeColor="accent3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004622"/>
    <w:multiLevelType w:val="hybridMultilevel"/>
    <w:tmpl w:val="3ED4C6A8"/>
    <w:lvl w:ilvl="0" w:tplc="CE8097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174DA"/>
    <w:multiLevelType w:val="multilevel"/>
    <w:tmpl w:val="126E4F4A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3894A4" w:themeColor="accent3"/>
      </w:rPr>
    </w:lvl>
    <w:lvl w:ilvl="1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EAB818" w:themeColor="accent4"/>
      </w:rPr>
    </w:lvl>
    <w:lvl w:ilvl="2">
      <w:start w:val="1"/>
      <w:numFmt w:val="bullet"/>
      <w:pStyle w:val="ListBullet3"/>
      <w:lvlText w:val=""/>
      <w:lvlJc w:val="left"/>
      <w:pPr>
        <w:ind w:left="927" w:hanging="360"/>
      </w:pPr>
      <w:rPr>
        <w:rFonts w:ascii="Symbol" w:hAnsi="Symbol" w:hint="default"/>
        <w:color w:val="5A2F58" w:themeColor="accent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6570F"/>
    <w:multiLevelType w:val="hybridMultilevel"/>
    <w:tmpl w:val="FB7C6040"/>
    <w:lvl w:ilvl="0" w:tplc="076404BE">
      <w:start w:val="1"/>
      <w:numFmt w:val="bullet"/>
      <w:pStyle w:val="QuoteCitatio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C1675"/>
    <w:multiLevelType w:val="multilevel"/>
    <w:tmpl w:val="D86E90F8"/>
    <w:lvl w:ilvl="0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  <w:b/>
      </w:rPr>
    </w:lvl>
    <w:lvl w:ilvl="1">
      <w:start w:val="1"/>
      <w:numFmt w:val="decimal"/>
      <w:pStyle w:val="Heading2"/>
      <w:lvlText w:val="%2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</w:rPr>
    </w:lvl>
    <w:lvl w:ilvl="2">
      <w:start w:val="1"/>
      <w:numFmt w:val="decimal"/>
      <w:pStyle w:val="Heading3"/>
      <w:lvlText w:val="%2.%3"/>
      <w:lvlJc w:val="left"/>
      <w:pPr>
        <w:tabs>
          <w:tab w:val="num" w:pos="4366"/>
        </w:tabs>
        <w:ind w:left="4366" w:hanging="68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tabs>
          <w:tab w:val="num" w:pos="680"/>
        </w:tabs>
        <w:ind w:left="680" w:hanging="680"/>
      </w:pPr>
      <w:rPr>
        <w:rFonts w:hint="default"/>
        <w:color w:val="3894A4" w:themeColor="accent3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284"/>
        </w:tabs>
        <w:ind w:left="284" w:hanging="284"/>
      </w:pPr>
      <w:rPr>
        <w:rFonts w:hint="default"/>
        <w:b/>
        <w:bCs w:val="0"/>
        <w:color w:val="5A2F58" w:themeColor="accent6"/>
      </w:rPr>
    </w:lvl>
    <w:lvl w:ilvl="5">
      <w:start w:val="1"/>
      <w:numFmt w:val="decimal"/>
      <w:pStyle w:val="Heading6"/>
      <w:lvlText w:val="%5.%6."/>
      <w:lvlJc w:val="left"/>
      <w:pPr>
        <w:tabs>
          <w:tab w:val="num" w:pos="454"/>
        </w:tabs>
        <w:ind w:left="454" w:hanging="454"/>
      </w:pPr>
      <w:rPr>
        <w:rFonts w:hint="default"/>
        <w:b/>
        <w:bCs w:val="0"/>
        <w:color w:val="767171" w:themeColor="background2" w:themeShade="80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4F24547"/>
    <w:multiLevelType w:val="hybridMultilevel"/>
    <w:tmpl w:val="4920E4D8"/>
    <w:lvl w:ilvl="0" w:tplc="BFEC7036">
      <w:start w:val="1"/>
      <w:numFmt w:val="bullet"/>
      <w:pStyle w:val="Table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C6286"/>
    <w:multiLevelType w:val="multilevel"/>
    <w:tmpl w:val="7C96F0A2"/>
    <w:numStyleLink w:val="ArticleSection"/>
  </w:abstractNum>
  <w:abstractNum w:abstractNumId="20" w15:restartNumberingAfterBreak="0">
    <w:nsid w:val="7DF73323"/>
    <w:multiLevelType w:val="multilevel"/>
    <w:tmpl w:val="704212D2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4"/>
        </w:tabs>
        <w:ind w:left="284" w:hanging="284"/>
      </w:pPr>
      <w:rPr>
        <w:rFonts w:hint="default"/>
        <w:color w:val="7CB82F" w:themeColor="accent1"/>
      </w:rPr>
    </w:lvl>
    <w:lvl w:ilvl="4">
      <w:start w:val="1"/>
      <w:numFmt w:val="decimal"/>
      <w:lvlText w:val="%4.%5"/>
      <w:lvlJc w:val="left"/>
      <w:pPr>
        <w:tabs>
          <w:tab w:val="num" w:pos="454"/>
        </w:tabs>
        <w:ind w:left="454" w:hanging="454"/>
      </w:pPr>
      <w:rPr>
        <w:rFonts w:hint="default"/>
        <w:b/>
        <w:bCs w:val="0"/>
        <w:color w:val="7CB82F" w:themeColor="accent1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7CB82F" w:themeColor="accen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428042139">
    <w:abstractNumId w:val="20"/>
  </w:num>
  <w:num w:numId="2" w16cid:durableId="1440904833">
    <w:abstractNumId w:val="9"/>
  </w:num>
  <w:num w:numId="3" w16cid:durableId="935551426">
    <w:abstractNumId w:val="7"/>
  </w:num>
  <w:num w:numId="4" w16cid:durableId="1905945547">
    <w:abstractNumId w:val="6"/>
  </w:num>
  <w:num w:numId="5" w16cid:durableId="68970446">
    <w:abstractNumId w:val="5"/>
  </w:num>
  <w:num w:numId="6" w16cid:durableId="1594433355">
    <w:abstractNumId w:val="4"/>
  </w:num>
  <w:num w:numId="7" w16cid:durableId="749035186">
    <w:abstractNumId w:val="8"/>
  </w:num>
  <w:num w:numId="8" w16cid:durableId="2043434367">
    <w:abstractNumId w:val="3"/>
  </w:num>
  <w:num w:numId="9" w16cid:durableId="929461252">
    <w:abstractNumId w:val="2"/>
  </w:num>
  <w:num w:numId="10" w16cid:durableId="142159179">
    <w:abstractNumId w:val="1"/>
  </w:num>
  <w:num w:numId="11" w16cid:durableId="31655341">
    <w:abstractNumId w:val="0"/>
  </w:num>
  <w:num w:numId="12" w16cid:durableId="1212889186">
    <w:abstractNumId w:val="15"/>
  </w:num>
  <w:num w:numId="13" w16cid:durableId="1229607944">
    <w:abstractNumId w:val="10"/>
  </w:num>
  <w:num w:numId="14" w16cid:durableId="2063140768">
    <w:abstractNumId w:val="13"/>
  </w:num>
  <w:num w:numId="15" w16cid:durableId="7090369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10465133">
    <w:abstractNumId w:val="11"/>
  </w:num>
  <w:num w:numId="17" w16cid:durableId="35011419">
    <w:abstractNumId w:val="14"/>
  </w:num>
  <w:num w:numId="18" w16cid:durableId="1897936831">
    <w:abstractNumId w:val="18"/>
  </w:num>
  <w:num w:numId="19" w16cid:durableId="1805267018">
    <w:abstractNumId w:val="20"/>
    <w:lvlOverride w:ilvl="0">
      <w:lvl w:ilvl="0">
        <w:start w:val="1"/>
        <w:numFmt w:val="upperLetter"/>
        <w:lvlText w:val="%1."/>
        <w:lvlJc w:val="left"/>
        <w:pPr>
          <w:tabs>
            <w:tab w:val="num" w:pos="0"/>
          </w:tabs>
          <w:ind w:left="-567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851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lvlText w:val="%2.%3.%4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5">
      <w:lvl w:ilvl="5">
        <w:start w:val="1"/>
        <w:numFmt w:val="bullet"/>
        <w:lvlText w:val="►"/>
        <w:lvlJc w:val="left"/>
        <w:pPr>
          <w:tabs>
            <w:tab w:val="num" w:pos="284"/>
          </w:tabs>
          <w:ind w:left="284" w:hanging="284"/>
        </w:pPr>
        <w:rPr>
          <w:rFonts w:ascii="Arial" w:hAnsi="Arial" w:hint="default"/>
          <w:color w:val="7CB82F" w:themeColor="accent1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0" w16cid:durableId="327248230">
    <w:abstractNumId w:val="20"/>
    <w:lvlOverride w:ilvl="0">
      <w:lvl w:ilvl="0">
        <w:start w:val="1"/>
        <w:numFmt w:val="upperLetter"/>
        <w:lvlText w:val="%1."/>
        <w:lvlJc w:val="left"/>
        <w:pPr>
          <w:tabs>
            <w:tab w:val="num" w:pos="0"/>
          </w:tabs>
          <w:ind w:left="-567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%2.%3.%4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5">
      <w:lvl w:ilvl="5">
        <w:start w:val="1"/>
        <w:numFmt w:val="bullet"/>
        <w:lvlText w:val="►"/>
        <w:lvlJc w:val="left"/>
        <w:pPr>
          <w:tabs>
            <w:tab w:val="num" w:pos="284"/>
          </w:tabs>
          <w:ind w:left="284" w:hanging="284"/>
        </w:pPr>
        <w:rPr>
          <w:rFonts w:ascii="Arial" w:hAnsi="Arial" w:hint="default"/>
          <w:color w:val="7CB82F" w:themeColor="accent1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1" w16cid:durableId="1960455911">
    <w:abstractNumId w:val="20"/>
    <w:lvlOverride w:ilvl="0">
      <w:lvl w:ilvl="0">
        <w:start w:val="1"/>
        <w:numFmt w:val="decimal"/>
        <w:lvlText w:val="%1"/>
        <w:lvlJc w:val="left"/>
        <w:pPr>
          <w:tabs>
            <w:tab w:val="num" w:pos="851"/>
          </w:tabs>
          <w:ind w:left="851" w:hanging="851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851"/>
          </w:tabs>
          <w:ind w:left="851" w:hanging="851"/>
        </w:pPr>
        <w:rPr>
          <w:rFonts w:hint="default"/>
          <w:b/>
          <w:bCs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340"/>
          </w:tabs>
          <w:ind w:left="340" w:hanging="340"/>
        </w:pPr>
        <w:rPr>
          <w:rFonts w:hint="default"/>
          <w:color w:val="7CB82F" w:themeColor="accent1"/>
        </w:rPr>
      </w:lvl>
    </w:lvlOverride>
    <w:lvlOverride w:ilvl="4">
      <w:lvl w:ilvl="4">
        <w:start w:val="1"/>
        <w:numFmt w:val="decimal"/>
        <w:lvlText w:val="%4.%5"/>
        <w:lvlJc w:val="left"/>
        <w:pPr>
          <w:tabs>
            <w:tab w:val="num" w:pos="454"/>
          </w:tabs>
          <w:ind w:left="454" w:hanging="454"/>
        </w:pPr>
        <w:rPr>
          <w:rFonts w:hint="default"/>
          <w:b/>
          <w:bCs w:val="0"/>
          <w:color w:val="3894A4" w:themeColor="accent3"/>
        </w:rPr>
      </w:lvl>
    </w:lvlOverride>
    <w:lvlOverride w:ilvl="5">
      <w:lvl w:ilvl="5">
        <w:start w:val="1"/>
        <w:numFmt w:val="none"/>
        <w:lvlText w:val=""/>
        <w:lvlJc w:val="left"/>
        <w:pPr>
          <w:ind w:left="0" w:firstLine="0"/>
        </w:pPr>
        <w:rPr>
          <w:rFonts w:hint="default"/>
          <w:color w:val="7CB82F" w:themeColor="accent1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2" w16cid:durableId="2121947889">
    <w:abstractNumId w:val="17"/>
  </w:num>
  <w:num w:numId="23" w16cid:durableId="4339385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9510555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1461910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3990384">
    <w:abstractNumId w:val="16"/>
  </w:num>
  <w:num w:numId="27" w16cid:durableId="954412131">
    <w:abstractNumId w:val="12"/>
  </w:num>
  <w:num w:numId="28" w16cid:durableId="21284256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3B9"/>
    <w:rsid w:val="000038C8"/>
    <w:rsid w:val="00011F01"/>
    <w:rsid w:val="000169A3"/>
    <w:rsid w:val="0002399C"/>
    <w:rsid w:val="00024A1A"/>
    <w:rsid w:val="00024A5D"/>
    <w:rsid w:val="00034E49"/>
    <w:rsid w:val="0003548F"/>
    <w:rsid w:val="0003737F"/>
    <w:rsid w:val="00041E62"/>
    <w:rsid w:val="00044520"/>
    <w:rsid w:val="0004703A"/>
    <w:rsid w:val="0004723A"/>
    <w:rsid w:val="000501A9"/>
    <w:rsid w:val="000518A1"/>
    <w:rsid w:val="000543A1"/>
    <w:rsid w:val="00054B3A"/>
    <w:rsid w:val="00056F67"/>
    <w:rsid w:val="00061EF0"/>
    <w:rsid w:val="000720DB"/>
    <w:rsid w:val="00074292"/>
    <w:rsid w:val="000744A5"/>
    <w:rsid w:val="00076FF6"/>
    <w:rsid w:val="00085FCB"/>
    <w:rsid w:val="0008669F"/>
    <w:rsid w:val="00086FF9"/>
    <w:rsid w:val="000877E3"/>
    <w:rsid w:val="000929B4"/>
    <w:rsid w:val="000A6B73"/>
    <w:rsid w:val="000B3849"/>
    <w:rsid w:val="000B3929"/>
    <w:rsid w:val="000B7E61"/>
    <w:rsid w:val="000C579C"/>
    <w:rsid w:val="000C6125"/>
    <w:rsid w:val="000D1ACF"/>
    <w:rsid w:val="000D33D1"/>
    <w:rsid w:val="000D340F"/>
    <w:rsid w:val="000E0A65"/>
    <w:rsid w:val="000E42D7"/>
    <w:rsid w:val="000E69C2"/>
    <w:rsid w:val="000F6020"/>
    <w:rsid w:val="00103202"/>
    <w:rsid w:val="00104945"/>
    <w:rsid w:val="00106AF0"/>
    <w:rsid w:val="00111639"/>
    <w:rsid w:val="00112C4E"/>
    <w:rsid w:val="0012368F"/>
    <w:rsid w:val="00124034"/>
    <w:rsid w:val="001337E7"/>
    <w:rsid w:val="00153B3D"/>
    <w:rsid w:val="00154E73"/>
    <w:rsid w:val="00161159"/>
    <w:rsid w:val="001652A2"/>
    <w:rsid w:val="001717D1"/>
    <w:rsid w:val="001802C1"/>
    <w:rsid w:val="001816DC"/>
    <w:rsid w:val="00192CB7"/>
    <w:rsid w:val="00196B4A"/>
    <w:rsid w:val="00197CE3"/>
    <w:rsid w:val="001A10A0"/>
    <w:rsid w:val="001A232D"/>
    <w:rsid w:val="001B0B00"/>
    <w:rsid w:val="001B29EB"/>
    <w:rsid w:val="001B3851"/>
    <w:rsid w:val="001B6B3C"/>
    <w:rsid w:val="001C0576"/>
    <w:rsid w:val="001C25A9"/>
    <w:rsid w:val="001C529C"/>
    <w:rsid w:val="001C751F"/>
    <w:rsid w:val="001D0E7A"/>
    <w:rsid w:val="001D5699"/>
    <w:rsid w:val="001D6703"/>
    <w:rsid w:val="001E21F5"/>
    <w:rsid w:val="001F1EF4"/>
    <w:rsid w:val="001F29FD"/>
    <w:rsid w:val="001F570F"/>
    <w:rsid w:val="002015C7"/>
    <w:rsid w:val="00202424"/>
    <w:rsid w:val="00202E5C"/>
    <w:rsid w:val="002052DF"/>
    <w:rsid w:val="002117FE"/>
    <w:rsid w:val="00213E53"/>
    <w:rsid w:val="00216E51"/>
    <w:rsid w:val="00226228"/>
    <w:rsid w:val="00234D2A"/>
    <w:rsid w:val="00240678"/>
    <w:rsid w:val="00241341"/>
    <w:rsid w:val="002418A0"/>
    <w:rsid w:val="00244CA8"/>
    <w:rsid w:val="00245D36"/>
    <w:rsid w:val="0024698E"/>
    <w:rsid w:val="0025032D"/>
    <w:rsid w:val="0025083E"/>
    <w:rsid w:val="00264D1F"/>
    <w:rsid w:val="00270D66"/>
    <w:rsid w:val="00272465"/>
    <w:rsid w:val="00281228"/>
    <w:rsid w:val="00291080"/>
    <w:rsid w:val="0029474C"/>
    <w:rsid w:val="002967E1"/>
    <w:rsid w:val="002A090C"/>
    <w:rsid w:val="002A1A74"/>
    <w:rsid w:val="002A2CC6"/>
    <w:rsid w:val="002A6E79"/>
    <w:rsid w:val="002B5536"/>
    <w:rsid w:val="002C4B39"/>
    <w:rsid w:val="002C75BB"/>
    <w:rsid w:val="002D22D8"/>
    <w:rsid w:val="002D4A7E"/>
    <w:rsid w:val="002E2A65"/>
    <w:rsid w:val="002E76B9"/>
    <w:rsid w:val="002F187E"/>
    <w:rsid w:val="002F4359"/>
    <w:rsid w:val="002F545E"/>
    <w:rsid w:val="002F742E"/>
    <w:rsid w:val="00301F10"/>
    <w:rsid w:val="00304FFE"/>
    <w:rsid w:val="00306C5E"/>
    <w:rsid w:val="003077B3"/>
    <w:rsid w:val="003158B8"/>
    <w:rsid w:val="00315B57"/>
    <w:rsid w:val="003218F8"/>
    <w:rsid w:val="00321D58"/>
    <w:rsid w:val="0032554D"/>
    <w:rsid w:val="003272C7"/>
    <w:rsid w:val="003317A0"/>
    <w:rsid w:val="00333A3C"/>
    <w:rsid w:val="003436D4"/>
    <w:rsid w:val="0034453F"/>
    <w:rsid w:val="00344CCB"/>
    <w:rsid w:val="00353D4F"/>
    <w:rsid w:val="00362A2F"/>
    <w:rsid w:val="00363D82"/>
    <w:rsid w:val="00364957"/>
    <w:rsid w:val="0037285F"/>
    <w:rsid w:val="003748D1"/>
    <w:rsid w:val="0038317C"/>
    <w:rsid w:val="0038519C"/>
    <w:rsid w:val="00392D39"/>
    <w:rsid w:val="00396B5B"/>
    <w:rsid w:val="003B5B00"/>
    <w:rsid w:val="003D5080"/>
    <w:rsid w:val="003D580E"/>
    <w:rsid w:val="003E21CB"/>
    <w:rsid w:val="003E3F7B"/>
    <w:rsid w:val="003E59AD"/>
    <w:rsid w:val="003E7D54"/>
    <w:rsid w:val="003F16CB"/>
    <w:rsid w:val="003F2067"/>
    <w:rsid w:val="003F2BD9"/>
    <w:rsid w:val="003F384A"/>
    <w:rsid w:val="00403B97"/>
    <w:rsid w:val="00412646"/>
    <w:rsid w:val="00414200"/>
    <w:rsid w:val="0041675C"/>
    <w:rsid w:val="00425C26"/>
    <w:rsid w:val="00426A7A"/>
    <w:rsid w:val="00427A82"/>
    <w:rsid w:val="00430718"/>
    <w:rsid w:val="00435760"/>
    <w:rsid w:val="00437444"/>
    <w:rsid w:val="004378CB"/>
    <w:rsid w:val="004400F1"/>
    <w:rsid w:val="0044195F"/>
    <w:rsid w:val="00443813"/>
    <w:rsid w:val="00447114"/>
    <w:rsid w:val="00454744"/>
    <w:rsid w:val="00455F17"/>
    <w:rsid w:val="00456A3C"/>
    <w:rsid w:val="004578AB"/>
    <w:rsid w:val="00461A82"/>
    <w:rsid w:val="00470B5A"/>
    <w:rsid w:val="004820DD"/>
    <w:rsid w:val="004836DC"/>
    <w:rsid w:val="004A1077"/>
    <w:rsid w:val="004A7410"/>
    <w:rsid w:val="004B2200"/>
    <w:rsid w:val="004C080D"/>
    <w:rsid w:val="004C0E60"/>
    <w:rsid w:val="004C13D7"/>
    <w:rsid w:val="004C20FB"/>
    <w:rsid w:val="004D093A"/>
    <w:rsid w:val="004D3B62"/>
    <w:rsid w:val="004D4956"/>
    <w:rsid w:val="004D644F"/>
    <w:rsid w:val="004E346A"/>
    <w:rsid w:val="004E3F4D"/>
    <w:rsid w:val="004E7BD4"/>
    <w:rsid w:val="004F1F35"/>
    <w:rsid w:val="004F226D"/>
    <w:rsid w:val="004F5239"/>
    <w:rsid w:val="005003DA"/>
    <w:rsid w:val="00500623"/>
    <w:rsid w:val="00503339"/>
    <w:rsid w:val="00503E92"/>
    <w:rsid w:val="0050404A"/>
    <w:rsid w:val="00506B26"/>
    <w:rsid w:val="005107F0"/>
    <w:rsid w:val="00511CC9"/>
    <w:rsid w:val="00516E55"/>
    <w:rsid w:val="00520D21"/>
    <w:rsid w:val="00522354"/>
    <w:rsid w:val="005235D7"/>
    <w:rsid w:val="00531DB6"/>
    <w:rsid w:val="00535C52"/>
    <w:rsid w:val="00537BAE"/>
    <w:rsid w:val="00550963"/>
    <w:rsid w:val="00550E2D"/>
    <w:rsid w:val="00553F2A"/>
    <w:rsid w:val="005554C7"/>
    <w:rsid w:val="0055675A"/>
    <w:rsid w:val="00564CCC"/>
    <w:rsid w:val="00574226"/>
    <w:rsid w:val="0057534C"/>
    <w:rsid w:val="00593791"/>
    <w:rsid w:val="005A00F4"/>
    <w:rsid w:val="005A0485"/>
    <w:rsid w:val="005A2C89"/>
    <w:rsid w:val="005A3083"/>
    <w:rsid w:val="005B0FD8"/>
    <w:rsid w:val="005C0A5A"/>
    <w:rsid w:val="005C4138"/>
    <w:rsid w:val="005D0E50"/>
    <w:rsid w:val="005D1A0B"/>
    <w:rsid w:val="005D466D"/>
    <w:rsid w:val="005D6359"/>
    <w:rsid w:val="005E1111"/>
    <w:rsid w:val="005E235B"/>
    <w:rsid w:val="005F43A3"/>
    <w:rsid w:val="005F51EC"/>
    <w:rsid w:val="005F5483"/>
    <w:rsid w:val="005F6998"/>
    <w:rsid w:val="006012C7"/>
    <w:rsid w:val="006021AB"/>
    <w:rsid w:val="00603029"/>
    <w:rsid w:val="00603547"/>
    <w:rsid w:val="00604788"/>
    <w:rsid w:val="00607F9E"/>
    <w:rsid w:val="00616803"/>
    <w:rsid w:val="006214BD"/>
    <w:rsid w:val="00634F88"/>
    <w:rsid w:val="006373C8"/>
    <w:rsid w:val="00640753"/>
    <w:rsid w:val="006506DD"/>
    <w:rsid w:val="00650DD6"/>
    <w:rsid w:val="00653174"/>
    <w:rsid w:val="00654F2A"/>
    <w:rsid w:val="0065579F"/>
    <w:rsid w:val="006659B3"/>
    <w:rsid w:val="00672092"/>
    <w:rsid w:val="00674E0D"/>
    <w:rsid w:val="00682D4A"/>
    <w:rsid w:val="00683856"/>
    <w:rsid w:val="006855CF"/>
    <w:rsid w:val="00695C15"/>
    <w:rsid w:val="006A0948"/>
    <w:rsid w:val="006A2955"/>
    <w:rsid w:val="006A32E7"/>
    <w:rsid w:val="006A5777"/>
    <w:rsid w:val="006B04BF"/>
    <w:rsid w:val="006B0E2E"/>
    <w:rsid w:val="006B4175"/>
    <w:rsid w:val="006B730B"/>
    <w:rsid w:val="006C7BF1"/>
    <w:rsid w:val="006D2504"/>
    <w:rsid w:val="006E4CD7"/>
    <w:rsid w:val="006E78BE"/>
    <w:rsid w:val="006F2736"/>
    <w:rsid w:val="007024A4"/>
    <w:rsid w:val="00702E98"/>
    <w:rsid w:val="00705BE3"/>
    <w:rsid w:val="00705C83"/>
    <w:rsid w:val="00706AD4"/>
    <w:rsid w:val="00711C56"/>
    <w:rsid w:val="00717069"/>
    <w:rsid w:val="0072456E"/>
    <w:rsid w:val="00731F7D"/>
    <w:rsid w:val="0073468B"/>
    <w:rsid w:val="007371A6"/>
    <w:rsid w:val="00741F04"/>
    <w:rsid w:val="0075396E"/>
    <w:rsid w:val="00770D20"/>
    <w:rsid w:val="00771329"/>
    <w:rsid w:val="00771701"/>
    <w:rsid w:val="007743FB"/>
    <w:rsid w:val="007745BD"/>
    <w:rsid w:val="00774E13"/>
    <w:rsid w:val="00776922"/>
    <w:rsid w:val="0078318E"/>
    <w:rsid w:val="0078467F"/>
    <w:rsid w:val="00785214"/>
    <w:rsid w:val="00786820"/>
    <w:rsid w:val="00791675"/>
    <w:rsid w:val="0079387D"/>
    <w:rsid w:val="007A2187"/>
    <w:rsid w:val="007A3689"/>
    <w:rsid w:val="007B0989"/>
    <w:rsid w:val="007B2A36"/>
    <w:rsid w:val="007B477F"/>
    <w:rsid w:val="007C30D4"/>
    <w:rsid w:val="007C5D2D"/>
    <w:rsid w:val="007C70F9"/>
    <w:rsid w:val="007C741A"/>
    <w:rsid w:val="007D5843"/>
    <w:rsid w:val="007E01A3"/>
    <w:rsid w:val="007E0C34"/>
    <w:rsid w:val="007E5BB8"/>
    <w:rsid w:val="007F0300"/>
    <w:rsid w:val="007F0A78"/>
    <w:rsid w:val="007F3B33"/>
    <w:rsid w:val="007F5395"/>
    <w:rsid w:val="007F53C2"/>
    <w:rsid w:val="008013DB"/>
    <w:rsid w:val="00803A6B"/>
    <w:rsid w:val="008103EF"/>
    <w:rsid w:val="008175DE"/>
    <w:rsid w:val="00817A35"/>
    <w:rsid w:val="008229E9"/>
    <w:rsid w:val="00830395"/>
    <w:rsid w:val="00830A9D"/>
    <w:rsid w:val="00832083"/>
    <w:rsid w:val="0084353A"/>
    <w:rsid w:val="00845C97"/>
    <w:rsid w:val="00851572"/>
    <w:rsid w:val="00857900"/>
    <w:rsid w:val="00861EEC"/>
    <w:rsid w:val="0087152C"/>
    <w:rsid w:val="00876C8B"/>
    <w:rsid w:val="00880E60"/>
    <w:rsid w:val="00882257"/>
    <w:rsid w:val="00882583"/>
    <w:rsid w:val="00883509"/>
    <w:rsid w:val="00885202"/>
    <w:rsid w:val="00893F5C"/>
    <w:rsid w:val="008C0E3E"/>
    <w:rsid w:val="008C428C"/>
    <w:rsid w:val="008C45CD"/>
    <w:rsid w:val="008D4E31"/>
    <w:rsid w:val="008D7CDF"/>
    <w:rsid w:val="008E091C"/>
    <w:rsid w:val="008E26AC"/>
    <w:rsid w:val="008E2C12"/>
    <w:rsid w:val="008E4CE7"/>
    <w:rsid w:val="008F02BC"/>
    <w:rsid w:val="008F386D"/>
    <w:rsid w:val="008F52C0"/>
    <w:rsid w:val="008F701F"/>
    <w:rsid w:val="00901CAA"/>
    <w:rsid w:val="00905376"/>
    <w:rsid w:val="00911026"/>
    <w:rsid w:val="00911D29"/>
    <w:rsid w:val="009137A8"/>
    <w:rsid w:val="00920818"/>
    <w:rsid w:val="009215EE"/>
    <w:rsid w:val="009235C8"/>
    <w:rsid w:val="00927FC9"/>
    <w:rsid w:val="009308C2"/>
    <w:rsid w:val="009378D4"/>
    <w:rsid w:val="0094179C"/>
    <w:rsid w:val="00953438"/>
    <w:rsid w:val="009554F4"/>
    <w:rsid w:val="00955F7C"/>
    <w:rsid w:val="00961495"/>
    <w:rsid w:val="00971737"/>
    <w:rsid w:val="00982803"/>
    <w:rsid w:val="00984541"/>
    <w:rsid w:val="00985BB2"/>
    <w:rsid w:val="00990B56"/>
    <w:rsid w:val="00993390"/>
    <w:rsid w:val="00993E8C"/>
    <w:rsid w:val="009B0CAA"/>
    <w:rsid w:val="009B4103"/>
    <w:rsid w:val="009C0EE9"/>
    <w:rsid w:val="009C2B39"/>
    <w:rsid w:val="009C39BB"/>
    <w:rsid w:val="009D21B8"/>
    <w:rsid w:val="009D3F33"/>
    <w:rsid w:val="009D5B6C"/>
    <w:rsid w:val="009D6598"/>
    <w:rsid w:val="009E092A"/>
    <w:rsid w:val="009E2C54"/>
    <w:rsid w:val="009F1396"/>
    <w:rsid w:val="009F3F82"/>
    <w:rsid w:val="009F42B2"/>
    <w:rsid w:val="009F5DF4"/>
    <w:rsid w:val="00A00270"/>
    <w:rsid w:val="00A025B4"/>
    <w:rsid w:val="00A075DE"/>
    <w:rsid w:val="00A10B5C"/>
    <w:rsid w:val="00A14EAB"/>
    <w:rsid w:val="00A21074"/>
    <w:rsid w:val="00A27008"/>
    <w:rsid w:val="00A31F8A"/>
    <w:rsid w:val="00A36E35"/>
    <w:rsid w:val="00A41EAC"/>
    <w:rsid w:val="00A43A76"/>
    <w:rsid w:val="00A45C14"/>
    <w:rsid w:val="00A51564"/>
    <w:rsid w:val="00A521A3"/>
    <w:rsid w:val="00A62F64"/>
    <w:rsid w:val="00A6478C"/>
    <w:rsid w:val="00A726B0"/>
    <w:rsid w:val="00A74C6F"/>
    <w:rsid w:val="00A81B16"/>
    <w:rsid w:val="00A83695"/>
    <w:rsid w:val="00A83722"/>
    <w:rsid w:val="00A875F9"/>
    <w:rsid w:val="00A87D08"/>
    <w:rsid w:val="00A9338D"/>
    <w:rsid w:val="00AA26D1"/>
    <w:rsid w:val="00AA7B56"/>
    <w:rsid w:val="00AB75A6"/>
    <w:rsid w:val="00AC2308"/>
    <w:rsid w:val="00AC6E67"/>
    <w:rsid w:val="00AD0270"/>
    <w:rsid w:val="00AE3850"/>
    <w:rsid w:val="00AE47E1"/>
    <w:rsid w:val="00AE5AAD"/>
    <w:rsid w:val="00AF0D75"/>
    <w:rsid w:val="00AF55E6"/>
    <w:rsid w:val="00AF579E"/>
    <w:rsid w:val="00B000E0"/>
    <w:rsid w:val="00B00E46"/>
    <w:rsid w:val="00B016D8"/>
    <w:rsid w:val="00B021FE"/>
    <w:rsid w:val="00B0251C"/>
    <w:rsid w:val="00B02AEF"/>
    <w:rsid w:val="00B04960"/>
    <w:rsid w:val="00B14DF7"/>
    <w:rsid w:val="00B24940"/>
    <w:rsid w:val="00B24C7B"/>
    <w:rsid w:val="00B25A47"/>
    <w:rsid w:val="00B27A58"/>
    <w:rsid w:val="00B34987"/>
    <w:rsid w:val="00B354E2"/>
    <w:rsid w:val="00B3609E"/>
    <w:rsid w:val="00B4111C"/>
    <w:rsid w:val="00B63898"/>
    <w:rsid w:val="00B6412B"/>
    <w:rsid w:val="00B64D00"/>
    <w:rsid w:val="00B670EB"/>
    <w:rsid w:val="00B67DF9"/>
    <w:rsid w:val="00B70355"/>
    <w:rsid w:val="00B71881"/>
    <w:rsid w:val="00B758FE"/>
    <w:rsid w:val="00B768FE"/>
    <w:rsid w:val="00B8474E"/>
    <w:rsid w:val="00B858A0"/>
    <w:rsid w:val="00B90791"/>
    <w:rsid w:val="00BA2AD2"/>
    <w:rsid w:val="00BA7AC3"/>
    <w:rsid w:val="00BB37F5"/>
    <w:rsid w:val="00BB5E24"/>
    <w:rsid w:val="00BC0D37"/>
    <w:rsid w:val="00BC2B90"/>
    <w:rsid w:val="00BC642D"/>
    <w:rsid w:val="00BC74C9"/>
    <w:rsid w:val="00BD0C0C"/>
    <w:rsid w:val="00C00405"/>
    <w:rsid w:val="00C03326"/>
    <w:rsid w:val="00C03717"/>
    <w:rsid w:val="00C063B9"/>
    <w:rsid w:val="00C06D5E"/>
    <w:rsid w:val="00C31D77"/>
    <w:rsid w:val="00C32161"/>
    <w:rsid w:val="00C34727"/>
    <w:rsid w:val="00C3582B"/>
    <w:rsid w:val="00C37F4C"/>
    <w:rsid w:val="00C4066B"/>
    <w:rsid w:val="00C4344C"/>
    <w:rsid w:val="00C44604"/>
    <w:rsid w:val="00C5057A"/>
    <w:rsid w:val="00C51C77"/>
    <w:rsid w:val="00C613F6"/>
    <w:rsid w:val="00C64851"/>
    <w:rsid w:val="00C6513D"/>
    <w:rsid w:val="00C81787"/>
    <w:rsid w:val="00C84282"/>
    <w:rsid w:val="00C91455"/>
    <w:rsid w:val="00C94309"/>
    <w:rsid w:val="00CA1662"/>
    <w:rsid w:val="00CA3DDC"/>
    <w:rsid w:val="00CA4765"/>
    <w:rsid w:val="00CB5094"/>
    <w:rsid w:val="00CC7D21"/>
    <w:rsid w:val="00CD046C"/>
    <w:rsid w:val="00CD0EAB"/>
    <w:rsid w:val="00CD20B7"/>
    <w:rsid w:val="00CD2725"/>
    <w:rsid w:val="00CE2943"/>
    <w:rsid w:val="00CE5791"/>
    <w:rsid w:val="00CE71A9"/>
    <w:rsid w:val="00CF0969"/>
    <w:rsid w:val="00CF16B9"/>
    <w:rsid w:val="00CF4081"/>
    <w:rsid w:val="00CF4323"/>
    <w:rsid w:val="00D0004A"/>
    <w:rsid w:val="00D002DB"/>
    <w:rsid w:val="00D007C5"/>
    <w:rsid w:val="00D02286"/>
    <w:rsid w:val="00D027BE"/>
    <w:rsid w:val="00D02D1F"/>
    <w:rsid w:val="00D031CA"/>
    <w:rsid w:val="00D062C0"/>
    <w:rsid w:val="00D1129F"/>
    <w:rsid w:val="00D137F1"/>
    <w:rsid w:val="00D269D0"/>
    <w:rsid w:val="00D31A71"/>
    <w:rsid w:val="00D35343"/>
    <w:rsid w:val="00D379B3"/>
    <w:rsid w:val="00D41522"/>
    <w:rsid w:val="00D42890"/>
    <w:rsid w:val="00D45C00"/>
    <w:rsid w:val="00D525B9"/>
    <w:rsid w:val="00D535E7"/>
    <w:rsid w:val="00D67E55"/>
    <w:rsid w:val="00D701B1"/>
    <w:rsid w:val="00D73CA9"/>
    <w:rsid w:val="00D8620D"/>
    <w:rsid w:val="00D90F95"/>
    <w:rsid w:val="00D9203F"/>
    <w:rsid w:val="00D93235"/>
    <w:rsid w:val="00DA13F8"/>
    <w:rsid w:val="00DA3282"/>
    <w:rsid w:val="00DA64DF"/>
    <w:rsid w:val="00DB0E7B"/>
    <w:rsid w:val="00DB1EB8"/>
    <w:rsid w:val="00DB215D"/>
    <w:rsid w:val="00DB2327"/>
    <w:rsid w:val="00DB724B"/>
    <w:rsid w:val="00DC5522"/>
    <w:rsid w:val="00DC5E4F"/>
    <w:rsid w:val="00DC76EE"/>
    <w:rsid w:val="00DD6EB8"/>
    <w:rsid w:val="00DE1418"/>
    <w:rsid w:val="00DE1F2D"/>
    <w:rsid w:val="00DF7A6B"/>
    <w:rsid w:val="00E03444"/>
    <w:rsid w:val="00E11FD0"/>
    <w:rsid w:val="00E126E2"/>
    <w:rsid w:val="00E3278C"/>
    <w:rsid w:val="00E360BD"/>
    <w:rsid w:val="00E37352"/>
    <w:rsid w:val="00E4158F"/>
    <w:rsid w:val="00E436E0"/>
    <w:rsid w:val="00E4781C"/>
    <w:rsid w:val="00E478D8"/>
    <w:rsid w:val="00E47AE0"/>
    <w:rsid w:val="00E537B8"/>
    <w:rsid w:val="00E55626"/>
    <w:rsid w:val="00E5769F"/>
    <w:rsid w:val="00E57E28"/>
    <w:rsid w:val="00E60DF0"/>
    <w:rsid w:val="00E62710"/>
    <w:rsid w:val="00E63B1A"/>
    <w:rsid w:val="00E66D75"/>
    <w:rsid w:val="00E67D3A"/>
    <w:rsid w:val="00E67F41"/>
    <w:rsid w:val="00E745A7"/>
    <w:rsid w:val="00E7493D"/>
    <w:rsid w:val="00E81527"/>
    <w:rsid w:val="00E91029"/>
    <w:rsid w:val="00E91AC2"/>
    <w:rsid w:val="00E94DA1"/>
    <w:rsid w:val="00E9653D"/>
    <w:rsid w:val="00E97B6A"/>
    <w:rsid w:val="00EA172C"/>
    <w:rsid w:val="00EA3792"/>
    <w:rsid w:val="00EA65E1"/>
    <w:rsid w:val="00EB1BDA"/>
    <w:rsid w:val="00EB21DA"/>
    <w:rsid w:val="00EB262F"/>
    <w:rsid w:val="00EB3B52"/>
    <w:rsid w:val="00EC409A"/>
    <w:rsid w:val="00ED0899"/>
    <w:rsid w:val="00ED5BAA"/>
    <w:rsid w:val="00EE0FFE"/>
    <w:rsid w:val="00EE353B"/>
    <w:rsid w:val="00EE413C"/>
    <w:rsid w:val="00EF0668"/>
    <w:rsid w:val="00EF25B7"/>
    <w:rsid w:val="00EF4379"/>
    <w:rsid w:val="00F13305"/>
    <w:rsid w:val="00F15D41"/>
    <w:rsid w:val="00F2054E"/>
    <w:rsid w:val="00F27C35"/>
    <w:rsid w:val="00F30C39"/>
    <w:rsid w:val="00F3115D"/>
    <w:rsid w:val="00F41767"/>
    <w:rsid w:val="00F50D6B"/>
    <w:rsid w:val="00F5271B"/>
    <w:rsid w:val="00F55B2C"/>
    <w:rsid w:val="00F63D01"/>
    <w:rsid w:val="00F723FA"/>
    <w:rsid w:val="00F77098"/>
    <w:rsid w:val="00F7750C"/>
    <w:rsid w:val="00F80BA6"/>
    <w:rsid w:val="00FA26D3"/>
    <w:rsid w:val="00FA38A5"/>
    <w:rsid w:val="00FA3911"/>
    <w:rsid w:val="00FA4351"/>
    <w:rsid w:val="00FB3A1E"/>
    <w:rsid w:val="00FB4259"/>
    <w:rsid w:val="00FB59FC"/>
    <w:rsid w:val="00FB7C5E"/>
    <w:rsid w:val="00FC124E"/>
    <w:rsid w:val="00FC372B"/>
    <w:rsid w:val="00FC3877"/>
    <w:rsid w:val="00FD65E7"/>
    <w:rsid w:val="00FD69F3"/>
    <w:rsid w:val="00FD6DA5"/>
    <w:rsid w:val="00FE5B1A"/>
    <w:rsid w:val="00FE7D27"/>
    <w:rsid w:val="00FF28A8"/>
    <w:rsid w:val="00FF2F1F"/>
    <w:rsid w:val="00FF3C08"/>
    <w:rsid w:val="00FF526B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18C893"/>
  <w15:chartTrackingRefBased/>
  <w15:docId w15:val="{072E1EC8-C2B0-4134-9713-8D082857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en-GB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90C"/>
    <w:pPr>
      <w:spacing w:before="240" w:after="0" w:line="288" w:lineRule="auto"/>
      <w:jc w:val="left"/>
    </w:pPr>
    <w:rPr>
      <w:sz w:val="20"/>
    </w:rPr>
  </w:style>
  <w:style w:type="paragraph" w:styleId="Heading1">
    <w:name w:val="heading 1"/>
    <w:basedOn w:val="DocumentTitle"/>
    <w:next w:val="Normal"/>
    <w:link w:val="Heading1Char"/>
    <w:uiPriority w:val="38"/>
    <w:qFormat/>
    <w:rsid w:val="002F545E"/>
    <w:pPr>
      <w:outlineLvl w:val="0"/>
    </w:pPr>
  </w:style>
  <w:style w:type="paragraph" w:styleId="Heading2">
    <w:name w:val="heading 2"/>
    <w:next w:val="Normal"/>
    <w:link w:val="Heading2Char"/>
    <w:uiPriority w:val="3"/>
    <w:qFormat/>
    <w:rsid w:val="002F545E"/>
    <w:pPr>
      <w:keepNext/>
      <w:keepLines/>
      <w:numPr>
        <w:ilvl w:val="1"/>
        <w:numId w:val="22"/>
      </w:numPr>
      <w:spacing w:before="240" w:after="0"/>
      <w:outlineLvl w:val="1"/>
    </w:pPr>
    <w:rPr>
      <w:rFonts w:asciiTheme="majorHAnsi" w:eastAsiaTheme="majorEastAsia" w:hAnsiTheme="majorHAnsi" w:cstheme="majorBidi"/>
      <w:b/>
      <w:bCs/>
      <w:noProof/>
      <w:color w:val="1B4654" w:themeColor="accent2"/>
      <w:spacing w:val="-6"/>
      <w:sz w:val="32"/>
      <w:szCs w:val="32"/>
    </w:rPr>
  </w:style>
  <w:style w:type="paragraph" w:styleId="Heading3">
    <w:name w:val="heading 3"/>
    <w:next w:val="Normal"/>
    <w:link w:val="Heading3Char"/>
    <w:uiPriority w:val="4"/>
    <w:qFormat/>
    <w:rsid w:val="000C579C"/>
    <w:pPr>
      <w:keepNext/>
      <w:keepLines/>
      <w:numPr>
        <w:ilvl w:val="2"/>
        <w:numId w:val="22"/>
      </w:numPr>
      <w:spacing w:before="360" w:after="0"/>
      <w:outlineLvl w:val="2"/>
    </w:pPr>
    <w:rPr>
      <w:rFonts w:asciiTheme="majorHAnsi" w:eastAsiaTheme="majorEastAsia" w:hAnsiTheme="majorHAnsi" w:cstheme="majorBidi"/>
      <w:b/>
      <w:noProof/>
      <w:color w:val="3894A4" w:themeColor="accent3"/>
      <w:sz w:val="24"/>
      <w:szCs w:val="24"/>
    </w:rPr>
  </w:style>
  <w:style w:type="paragraph" w:styleId="Heading4">
    <w:name w:val="heading 4"/>
    <w:next w:val="Normal"/>
    <w:link w:val="Heading4Char"/>
    <w:uiPriority w:val="5"/>
    <w:qFormat/>
    <w:rsid w:val="000C579C"/>
    <w:pPr>
      <w:keepNext/>
      <w:keepLines/>
      <w:numPr>
        <w:ilvl w:val="3"/>
        <w:numId w:val="22"/>
      </w:numPr>
      <w:spacing w:before="240" w:after="0"/>
      <w:outlineLvl w:val="3"/>
    </w:pPr>
    <w:rPr>
      <w:rFonts w:asciiTheme="majorHAnsi" w:eastAsiaTheme="majorEastAsia" w:hAnsiTheme="majorHAnsi" w:cstheme="majorBidi"/>
      <w:b/>
      <w:bCs/>
      <w:noProof/>
      <w:color w:val="3894A4" w:themeColor="accent3"/>
      <w:sz w:val="22"/>
      <w:szCs w:val="22"/>
    </w:rPr>
  </w:style>
  <w:style w:type="paragraph" w:styleId="Heading5">
    <w:name w:val="heading 5"/>
    <w:next w:val="Normal"/>
    <w:link w:val="Heading5Char"/>
    <w:qFormat/>
    <w:rsid w:val="00774E13"/>
    <w:pPr>
      <w:keepNext/>
      <w:keepLines/>
      <w:numPr>
        <w:ilvl w:val="4"/>
        <w:numId w:val="22"/>
      </w:numPr>
      <w:spacing w:before="240" w:after="0"/>
      <w:outlineLvl w:val="4"/>
    </w:pPr>
    <w:rPr>
      <w:rFonts w:asciiTheme="majorHAnsi" w:eastAsiaTheme="majorEastAsia" w:hAnsiTheme="majorHAnsi" w:cstheme="majorBidi"/>
      <w:b/>
      <w:bCs/>
      <w:iCs/>
      <w:noProof/>
      <w:color w:val="5A2F58" w:themeColor="accent6"/>
      <w:sz w:val="20"/>
      <w:szCs w:val="20"/>
    </w:rPr>
  </w:style>
  <w:style w:type="paragraph" w:styleId="Heading6">
    <w:name w:val="heading 6"/>
    <w:next w:val="Normal"/>
    <w:link w:val="Heading6Char"/>
    <w:qFormat/>
    <w:rsid w:val="00B000E0"/>
    <w:pPr>
      <w:keepNext/>
      <w:keepLines/>
      <w:numPr>
        <w:ilvl w:val="5"/>
        <w:numId w:val="22"/>
      </w:numPr>
      <w:spacing w:before="240" w:after="0"/>
      <w:outlineLvl w:val="5"/>
    </w:pPr>
    <w:rPr>
      <w:rFonts w:asciiTheme="majorHAnsi" w:eastAsiaTheme="majorEastAsia" w:hAnsiTheme="majorHAnsi" w:cstheme="majorBidi"/>
      <w:b/>
      <w:i/>
      <w:iCs/>
      <w:noProof/>
      <w:color w:val="767171" w:themeColor="background2" w:themeShade="80"/>
      <w:sz w:val="20"/>
      <w:szCs w:val="16"/>
    </w:rPr>
  </w:style>
  <w:style w:type="paragraph" w:styleId="Heading7">
    <w:name w:val="heading 7"/>
    <w:basedOn w:val="Normal"/>
    <w:next w:val="Normal"/>
    <w:link w:val="Heading7Char"/>
    <w:qFormat/>
    <w:rsid w:val="007B0989"/>
    <w:pPr>
      <w:numPr>
        <w:ilvl w:val="6"/>
        <w:numId w:val="22"/>
      </w:numPr>
      <w:outlineLvl w:val="6"/>
    </w:pPr>
    <w:rPr>
      <w:rFonts w:asciiTheme="majorHAnsi" w:eastAsiaTheme="majorEastAsia" w:hAnsiTheme="majorHAnsi" w:cstheme="majorBidi"/>
      <w:b/>
      <w:color w:val="767171" w:themeColor="background2" w:themeShade="80"/>
      <w:sz w:val="22"/>
    </w:rPr>
  </w:style>
  <w:style w:type="paragraph" w:styleId="Heading8">
    <w:name w:val="heading 8"/>
    <w:next w:val="Normal"/>
    <w:link w:val="Heading8Char"/>
    <w:qFormat/>
    <w:rsid w:val="00DE1F2D"/>
    <w:pPr>
      <w:spacing w:before="240" w:after="0"/>
      <w:outlineLvl w:val="7"/>
    </w:pPr>
    <w:rPr>
      <w:rFonts w:eastAsiaTheme="majorEastAsia" w:cstheme="minorHAnsi"/>
      <w:b/>
      <w:iCs/>
      <w:caps/>
      <w:noProof/>
      <w:color w:val="767171" w:themeColor="background2" w:themeShade="80"/>
      <w:spacing w:val="20"/>
      <w:szCs w:val="16"/>
    </w:rPr>
  </w:style>
  <w:style w:type="paragraph" w:styleId="Heading9">
    <w:name w:val="heading 9"/>
    <w:next w:val="Normal"/>
    <w:link w:val="Heading9Char"/>
    <w:qFormat/>
    <w:rsid w:val="009378D4"/>
    <w:pPr>
      <w:keepNext/>
      <w:keepLines/>
      <w:spacing w:after="480"/>
      <w:outlineLvl w:val="8"/>
    </w:pPr>
    <w:rPr>
      <w:rFonts w:eastAsiaTheme="majorEastAsia" w:cstheme="majorBidi"/>
      <w:bCs/>
      <w:iCs/>
      <w:color w:val="FFFFFF" w:themeColor="background1"/>
      <w:sz w:val="48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8"/>
    <w:rsid w:val="007B477F"/>
    <w:rPr>
      <w:b/>
      <w:color w:val="2A6E7A" w:themeColor="accent3" w:themeShade="BF"/>
      <w:sz w:val="40"/>
      <w:szCs w:val="60"/>
    </w:rPr>
  </w:style>
  <w:style w:type="character" w:customStyle="1" w:styleId="Heading2Char">
    <w:name w:val="Heading 2 Char"/>
    <w:basedOn w:val="DefaultParagraphFont"/>
    <w:link w:val="Heading2"/>
    <w:uiPriority w:val="3"/>
    <w:rsid w:val="002F545E"/>
    <w:rPr>
      <w:rFonts w:asciiTheme="majorHAnsi" w:eastAsiaTheme="majorEastAsia" w:hAnsiTheme="majorHAnsi" w:cstheme="majorBidi"/>
      <w:b/>
      <w:bCs/>
      <w:noProof/>
      <w:color w:val="1B4654" w:themeColor="accent2"/>
      <w:spacing w:val="-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0C579C"/>
    <w:rPr>
      <w:rFonts w:asciiTheme="majorHAnsi" w:eastAsiaTheme="majorEastAsia" w:hAnsiTheme="majorHAnsi" w:cstheme="majorBidi"/>
      <w:b/>
      <w:noProof/>
      <w:color w:val="3894A4" w:themeColor="accent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5"/>
    <w:rsid w:val="00396B5B"/>
    <w:rPr>
      <w:rFonts w:asciiTheme="majorHAnsi" w:eastAsiaTheme="majorEastAsia" w:hAnsiTheme="majorHAnsi" w:cstheme="majorBidi"/>
      <w:b/>
      <w:bCs/>
      <w:noProof/>
      <w:color w:val="3894A4" w:themeColor="accent3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12"/>
    <w:rsid w:val="007B477F"/>
    <w:rPr>
      <w:rFonts w:asciiTheme="majorHAnsi" w:eastAsiaTheme="majorEastAsia" w:hAnsiTheme="majorHAnsi" w:cstheme="majorBidi"/>
      <w:b/>
      <w:bCs/>
      <w:iCs/>
      <w:noProof/>
      <w:color w:val="5A2F58" w:themeColor="accent6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3"/>
    <w:rsid w:val="007B477F"/>
    <w:rPr>
      <w:rFonts w:asciiTheme="majorHAnsi" w:eastAsiaTheme="majorEastAsia" w:hAnsiTheme="majorHAnsi" w:cstheme="majorBidi"/>
      <w:b/>
      <w:i/>
      <w:iCs/>
      <w:noProof/>
      <w:color w:val="767171" w:themeColor="background2" w:themeShade="80"/>
      <w:sz w:val="20"/>
      <w:szCs w:val="16"/>
    </w:rPr>
  </w:style>
  <w:style w:type="character" w:customStyle="1" w:styleId="Heading7Char">
    <w:name w:val="Heading 7 Char"/>
    <w:basedOn w:val="DefaultParagraphFont"/>
    <w:link w:val="Heading7"/>
    <w:uiPriority w:val="14"/>
    <w:rsid w:val="007B477F"/>
    <w:rPr>
      <w:rFonts w:asciiTheme="majorHAnsi" w:eastAsiaTheme="majorEastAsia" w:hAnsiTheme="majorHAnsi" w:cstheme="majorBidi"/>
      <w:b/>
      <w:color w:val="767171" w:themeColor="background2" w:themeShade="8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6B5B"/>
    <w:rPr>
      <w:rFonts w:eastAsiaTheme="majorEastAsia" w:cstheme="minorHAnsi"/>
      <w:b/>
      <w:iCs/>
      <w:caps/>
      <w:noProof/>
      <w:color w:val="767171" w:themeColor="background2" w:themeShade="80"/>
      <w:spacing w:val="20"/>
      <w:szCs w:val="16"/>
    </w:rPr>
  </w:style>
  <w:style w:type="character" w:customStyle="1" w:styleId="Heading9Char">
    <w:name w:val="Heading 9 Char"/>
    <w:basedOn w:val="DefaultParagraphFont"/>
    <w:link w:val="Heading9"/>
    <w:uiPriority w:val="10"/>
    <w:semiHidden/>
    <w:rsid w:val="00396B5B"/>
    <w:rPr>
      <w:rFonts w:eastAsiaTheme="majorEastAsia" w:cstheme="majorBidi"/>
      <w:bCs/>
      <w:iCs/>
      <w:color w:val="FFFFFF" w:themeColor="background1"/>
      <w:sz w:val="48"/>
      <w:szCs w:val="56"/>
    </w:rPr>
  </w:style>
  <w:style w:type="paragraph" w:styleId="Header">
    <w:name w:val="header"/>
    <w:basedOn w:val="Normal"/>
    <w:link w:val="HeaderChar"/>
    <w:uiPriority w:val="99"/>
    <w:unhideWhenUsed/>
    <w:rsid w:val="00CA16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662"/>
  </w:style>
  <w:style w:type="paragraph" w:styleId="Footer">
    <w:name w:val="footer"/>
    <w:basedOn w:val="Normal"/>
    <w:link w:val="FooterChar"/>
    <w:uiPriority w:val="99"/>
    <w:unhideWhenUsed/>
    <w:rsid w:val="00CA16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662"/>
  </w:style>
  <w:style w:type="table" w:styleId="TableGrid">
    <w:name w:val="Table Grid"/>
    <w:basedOn w:val="TableNormal"/>
    <w:uiPriority w:val="59"/>
    <w:rsid w:val="002D4A7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D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aderNormal">
    <w:name w:val="Header Normal"/>
    <w:link w:val="HeaderNormalChar"/>
    <w:semiHidden/>
    <w:qFormat/>
    <w:rsid w:val="005D466D"/>
    <w:pPr>
      <w:spacing w:after="0"/>
    </w:pPr>
    <w:rPr>
      <w:color w:val="7CB82F" w:themeColor="accent1"/>
      <w:sz w:val="14"/>
    </w:rPr>
  </w:style>
  <w:style w:type="character" w:customStyle="1" w:styleId="HeaderNormalChar">
    <w:name w:val="Header Normal Char"/>
    <w:basedOn w:val="DefaultParagraphFont"/>
    <w:link w:val="HeaderNormal"/>
    <w:semiHidden/>
    <w:rsid w:val="00D8620D"/>
    <w:rPr>
      <w:color w:val="7CB82F" w:themeColor="accent1"/>
      <w:sz w:val="14"/>
    </w:rPr>
  </w:style>
  <w:style w:type="paragraph" w:styleId="NoSpacing">
    <w:name w:val="No Spacing"/>
    <w:link w:val="NoSpacingChar"/>
    <w:qFormat/>
    <w:rsid w:val="00C31D77"/>
    <w:pPr>
      <w:spacing w:after="0" w:line="288" w:lineRule="auto"/>
      <w:jc w:val="left"/>
    </w:pPr>
    <w:rPr>
      <w:sz w:val="20"/>
    </w:rPr>
  </w:style>
  <w:style w:type="character" w:customStyle="1" w:styleId="NoSpacingChar">
    <w:name w:val="No Spacing Char"/>
    <w:basedOn w:val="DefaultParagraphFont"/>
    <w:link w:val="NoSpacing"/>
    <w:rsid w:val="00D8620D"/>
    <w:rPr>
      <w:sz w:val="20"/>
    </w:rPr>
  </w:style>
  <w:style w:type="paragraph" w:customStyle="1" w:styleId="NormalIndentGrey">
    <w:name w:val="Normal Indent Grey"/>
    <w:basedOn w:val="NormalIndent"/>
    <w:link w:val="NormalIndentGreyChar"/>
    <w:semiHidden/>
    <w:rsid w:val="003317A0"/>
  </w:style>
  <w:style w:type="paragraph" w:styleId="NormalIndent">
    <w:name w:val="Normal Indent"/>
    <w:basedOn w:val="Normal"/>
    <w:uiPriority w:val="99"/>
    <w:unhideWhenUsed/>
    <w:rsid w:val="003317A0"/>
    <w:pPr>
      <w:ind w:left="284"/>
    </w:pPr>
  </w:style>
  <w:style w:type="character" w:customStyle="1" w:styleId="NormalIndentGreyChar">
    <w:name w:val="Normal Indent Grey Char"/>
    <w:basedOn w:val="DefaultParagraphFont"/>
    <w:link w:val="NormalIndentGrey"/>
    <w:semiHidden/>
    <w:rsid w:val="00D8620D"/>
    <w:rPr>
      <w:noProof/>
      <w:sz w:val="20"/>
    </w:rPr>
  </w:style>
  <w:style w:type="paragraph" w:customStyle="1" w:styleId="ProfileName">
    <w:name w:val="Profile Name"/>
    <w:basedOn w:val="Normal"/>
    <w:next w:val="ProfilePosition"/>
    <w:link w:val="ProfileNameChar"/>
    <w:semiHidden/>
    <w:qFormat/>
    <w:rsid w:val="00A9338D"/>
    <w:pPr>
      <w:keepNext/>
      <w:keepLines/>
      <w:spacing w:line="264" w:lineRule="auto"/>
    </w:pPr>
    <w:rPr>
      <w:b/>
      <w:caps/>
      <w:color w:val="3D5C17" w:themeColor="accent1" w:themeShade="80"/>
    </w:rPr>
  </w:style>
  <w:style w:type="paragraph" w:customStyle="1" w:styleId="ProfilePosition">
    <w:name w:val="Profile Position"/>
    <w:basedOn w:val="Normal"/>
    <w:next w:val="Normal"/>
    <w:link w:val="ProfilePositionChar"/>
    <w:semiHidden/>
    <w:qFormat/>
    <w:rsid w:val="00BD0C0C"/>
    <w:pPr>
      <w:spacing w:line="264" w:lineRule="auto"/>
    </w:pPr>
    <w:rPr>
      <w:b/>
      <w:color w:val="7CB82F" w:themeColor="accent1"/>
    </w:rPr>
  </w:style>
  <w:style w:type="character" w:customStyle="1" w:styleId="ProfilePositionChar">
    <w:name w:val="Profile Position Char"/>
    <w:basedOn w:val="DefaultParagraphFont"/>
    <w:link w:val="ProfilePosition"/>
    <w:semiHidden/>
    <w:rsid w:val="00D8620D"/>
    <w:rPr>
      <w:b/>
      <w:noProof/>
      <w:color w:val="7CB82F" w:themeColor="accent1"/>
      <w:sz w:val="20"/>
    </w:rPr>
  </w:style>
  <w:style w:type="character" w:customStyle="1" w:styleId="ProfileNameChar">
    <w:name w:val="Profile Name Char"/>
    <w:basedOn w:val="DefaultParagraphFont"/>
    <w:link w:val="ProfileName"/>
    <w:semiHidden/>
    <w:rsid w:val="00D8620D"/>
    <w:rPr>
      <w:b/>
      <w:caps/>
      <w:noProof/>
      <w:color w:val="3D5C17" w:themeColor="accent1" w:themeShade="80"/>
      <w:sz w:val="20"/>
    </w:rPr>
  </w:style>
  <w:style w:type="paragraph" w:customStyle="1" w:styleId="LightHighlightBoxTitle">
    <w:name w:val="Light Highlight Box Title"/>
    <w:basedOn w:val="Normal"/>
    <w:next w:val="Normal"/>
    <w:link w:val="LightHighlightBoxTitleChar"/>
    <w:uiPriority w:val="14"/>
    <w:semiHidden/>
    <w:qFormat/>
    <w:rsid w:val="00B000E0"/>
    <w:pPr>
      <w:spacing w:before="0" w:after="260" w:line="264" w:lineRule="auto"/>
    </w:pPr>
    <w:rPr>
      <w:rFonts w:asciiTheme="majorHAnsi" w:hAnsiTheme="majorHAnsi"/>
      <w:b/>
      <w:bCs/>
      <w:caps/>
      <w:color w:val="1B4654" w:themeColor="accent2"/>
      <w:sz w:val="24"/>
      <w:szCs w:val="16"/>
    </w:rPr>
  </w:style>
  <w:style w:type="character" w:customStyle="1" w:styleId="LightHighlightBoxTitleChar">
    <w:name w:val="Light Highlight Box Title Char"/>
    <w:basedOn w:val="DefaultParagraphFont"/>
    <w:link w:val="LightHighlightBoxTitle"/>
    <w:uiPriority w:val="14"/>
    <w:semiHidden/>
    <w:rsid w:val="00396B5B"/>
    <w:rPr>
      <w:rFonts w:asciiTheme="majorHAnsi" w:hAnsiTheme="majorHAnsi"/>
      <w:b/>
      <w:bCs/>
      <w:caps/>
      <w:color w:val="1B4654" w:themeColor="accent2"/>
      <w:sz w:val="24"/>
      <w:szCs w:val="16"/>
    </w:rPr>
  </w:style>
  <w:style w:type="paragraph" w:styleId="MessageHeader">
    <w:name w:val="Message Header"/>
    <w:basedOn w:val="Normal"/>
    <w:link w:val="MessageHeaderChar"/>
    <w:uiPriority w:val="99"/>
    <w:unhideWhenUsed/>
    <w:rsid w:val="001337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1337E7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customStyle="1" w:styleId="BoxTitleSecondary">
    <w:name w:val="Box Title Secondary"/>
    <w:basedOn w:val="LightHighlightBoxTitle"/>
    <w:next w:val="Normal"/>
    <w:link w:val="BoxTitleSecondaryChar"/>
    <w:semiHidden/>
    <w:qFormat/>
    <w:rsid w:val="007E01A3"/>
    <w:rPr>
      <w:sz w:val="18"/>
    </w:rPr>
  </w:style>
  <w:style w:type="character" w:customStyle="1" w:styleId="BoxTitleSecondaryChar">
    <w:name w:val="Box Title Secondary Char"/>
    <w:basedOn w:val="LightHighlightBoxTitleChar"/>
    <w:link w:val="BoxTitleSecondary"/>
    <w:semiHidden/>
    <w:rsid w:val="00D8620D"/>
    <w:rPr>
      <w:rFonts w:asciiTheme="majorHAnsi" w:hAnsiTheme="majorHAnsi"/>
      <w:b/>
      <w:bCs/>
      <w:caps/>
      <w:noProof/>
      <w:color w:val="1B4654" w:themeColor="accent2"/>
      <w:sz w:val="24"/>
      <w:szCs w:val="16"/>
    </w:rPr>
  </w:style>
  <w:style w:type="paragraph" w:customStyle="1" w:styleId="BoxandTableBodyText">
    <w:name w:val="Box and Table Body Text"/>
    <w:basedOn w:val="Normal"/>
    <w:link w:val="BoxandTableBodyTextChar"/>
    <w:semiHidden/>
    <w:qFormat/>
    <w:rsid w:val="00D73CA9"/>
    <w:pPr>
      <w:spacing w:after="260"/>
    </w:pPr>
    <w:rPr>
      <w:sz w:val="18"/>
    </w:rPr>
  </w:style>
  <w:style w:type="character" w:customStyle="1" w:styleId="BoxandTableBodyTextChar">
    <w:name w:val="Box and Table Body Text Char"/>
    <w:basedOn w:val="DefaultParagraphFont"/>
    <w:link w:val="BoxandTableBodyText"/>
    <w:semiHidden/>
    <w:rsid w:val="00D8620D"/>
    <w:rPr>
      <w:noProof/>
    </w:rPr>
  </w:style>
  <w:style w:type="paragraph" w:styleId="ListParagraph">
    <w:name w:val="List Paragraph"/>
    <w:basedOn w:val="Normal"/>
    <w:link w:val="ListParagraphChar"/>
    <w:uiPriority w:val="34"/>
    <w:semiHidden/>
    <w:rsid w:val="00245D3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D8620D"/>
    <w:rPr>
      <w:noProof/>
      <w:sz w:val="20"/>
    </w:rPr>
  </w:style>
  <w:style w:type="paragraph" w:customStyle="1" w:styleId="DarkHighlightBoxTitle">
    <w:name w:val="Dark Highlight Box Title"/>
    <w:basedOn w:val="LightHighlightBoxTitle"/>
    <w:uiPriority w:val="12"/>
    <w:semiHidden/>
    <w:qFormat/>
    <w:rsid w:val="001337E7"/>
    <w:rPr>
      <w:color w:val="FFFFFF" w:themeColor="background1"/>
    </w:rPr>
  </w:style>
  <w:style w:type="table" w:customStyle="1" w:styleId="HighlightBox-Dark">
    <w:name w:val="Highlight Box - Dark"/>
    <w:basedOn w:val="TableNormal"/>
    <w:uiPriority w:val="99"/>
    <w:rsid w:val="00DE1F2D"/>
    <w:pPr>
      <w:spacing w:after="0" w:line="288" w:lineRule="auto"/>
      <w:jc w:val="left"/>
    </w:pPr>
    <w:rPr>
      <w:color w:val="FFFFFF" w:themeColor="background1"/>
      <w:sz w:val="20"/>
    </w:rPr>
    <w:tblPr>
      <w:tblCellMar>
        <w:top w:w="340" w:type="dxa"/>
        <w:left w:w="340" w:type="dxa"/>
        <w:bottom w:w="340" w:type="dxa"/>
        <w:right w:w="340" w:type="dxa"/>
      </w:tblCellMar>
    </w:tblPr>
    <w:tcPr>
      <w:shd w:val="clear" w:color="auto" w:fill="5A2F58" w:themeFill="accent6"/>
    </w:tcPr>
    <w:tblStylePr w:type="firstRow">
      <w:rPr>
        <w:color w:val="FFFFFF" w:themeColor="background1"/>
      </w:rPr>
      <w:tblPr/>
      <w:tcPr>
        <w:shd w:val="clear" w:color="auto" w:fill="EAB818" w:themeFill="accent4"/>
      </w:tcPr>
    </w:tblStylePr>
    <w:tblStylePr w:type="lastRow">
      <w:rPr>
        <w:color w:val="FFFFFF" w:themeColor="background1"/>
      </w:rPr>
    </w:tblStylePr>
    <w:tblStylePr w:type="firstCol">
      <w:rPr>
        <w:color w:val="FFFFFF" w:themeColor="background1"/>
      </w:rPr>
    </w:tblStylePr>
    <w:tblStylePr w:type="lastCol">
      <w:rPr>
        <w:color w:val="FFFFFF" w:themeColor="background1"/>
      </w:rPr>
    </w:tblStylePr>
  </w:style>
  <w:style w:type="paragraph" w:styleId="Quote">
    <w:name w:val="Quote"/>
    <w:link w:val="QuoteChar"/>
    <w:uiPriority w:val="8"/>
    <w:qFormat/>
    <w:rsid w:val="00E3278C"/>
    <w:pPr>
      <w:spacing w:after="260" w:line="360" w:lineRule="auto"/>
      <w:ind w:left="113" w:right="284" w:hanging="113"/>
      <w:jc w:val="left"/>
    </w:pPr>
    <w:rPr>
      <w:rFonts w:eastAsiaTheme="minorEastAsia"/>
      <w:bCs/>
      <w:i/>
      <w:noProof/>
      <w:color w:val="5A2F58" w:themeColor="accent6"/>
      <w:spacing w:val="10"/>
      <w:sz w:val="24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8"/>
    <w:rsid w:val="007B477F"/>
    <w:rPr>
      <w:rFonts w:eastAsiaTheme="minorEastAsia"/>
      <w:bCs/>
      <w:i/>
      <w:noProof/>
      <w:color w:val="5A2F58" w:themeColor="accent6"/>
      <w:spacing w:val="10"/>
      <w:sz w:val="24"/>
      <w:szCs w:val="22"/>
      <w:lang w:bidi="en-US"/>
    </w:rPr>
  </w:style>
  <w:style w:type="paragraph" w:styleId="FootnoteText">
    <w:name w:val="footnote text"/>
    <w:basedOn w:val="Normal"/>
    <w:link w:val="FootnoteTextChar"/>
    <w:uiPriority w:val="99"/>
    <w:unhideWhenUsed/>
    <w:rsid w:val="000F6020"/>
    <w:pPr>
      <w:spacing w:before="60" w:line="264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F6020"/>
    <w:rPr>
      <w:noProof/>
      <w:sz w:val="16"/>
      <w:szCs w:val="20"/>
    </w:rPr>
  </w:style>
  <w:style w:type="character" w:styleId="FootnoteReference">
    <w:name w:val="footnote reference"/>
    <w:basedOn w:val="DefaultParagraphFont"/>
    <w:uiPriority w:val="29"/>
    <w:semiHidden/>
    <w:rsid w:val="004A1077"/>
    <w:rPr>
      <w:rFonts w:asciiTheme="minorHAnsi" w:hAnsiTheme="minorHAnsi"/>
      <w:b/>
      <w:color w:val="000000" w:themeColor="text1"/>
      <w:sz w:val="18"/>
      <w:vertAlign w:val="superscript"/>
    </w:rPr>
  </w:style>
  <w:style w:type="paragraph" w:customStyle="1" w:styleId="Reference">
    <w:name w:val="Reference"/>
    <w:next w:val="Normal"/>
    <w:link w:val="ReferenceChar"/>
    <w:uiPriority w:val="8"/>
    <w:qFormat/>
    <w:rsid w:val="004A1077"/>
    <w:pPr>
      <w:keepNext/>
      <w:keepLines/>
      <w:pBdr>
        <w:top w:val="single" w:sz="8" w:space="4" w:color="FAF0D0" w:themeColor="accent4" w:themeTint="33"/>
        <w:left w:val="single" w:sz="36" w:space="4" w:color="EAB818" w:themeColor="accent4"/>
        <w:bottom w:val="single" w:sz="8" w:space="4" w:color="FAF0D0" w:themeColor="accent4" w:themeTint="33"/>
        <w:right w:val="single" w:sz="8" w:space="4" w:color="FAF0D0" w:themeColor="accent4" w:themeTint="33"/>
      </w:pBdr>
      <w:shd w:val="clear" w:color="auto" w:fill="FAF0D0" w:themeFill="accent4" w:themeFillTint="33"/>
      <w:spacing w:before="240" w:after="360" w:line="240" w:lineRule="exact"/>
      <w:ind w:left="79" w:right="79"/>
    </w:pPr>
    <w:rPr>
      <w:i/>
      <w:noProof/>
      <w:color w:val="3D5C17" w:themeColor="accent1" w:themeShade="80"/>
    </w:rPr>
  </w:style>
  <w:style w:type="character" w:customStyle="1" w:styleId="ReferenceChar">
    <w:name w:val="Reference Char"/>
    <w:basedOn w:val="DefaultParagraphFont"/>
    <w:link w:val="Reference"/>
    <w:uiPriority w:val="8"/>
    <w:rsid w:val="007B477F"/>
    <w:rPr>
      <w:i/>
      <w:noProof/>
      <w:color w:val="3D5C17" w:themeColor="accent1" w:themeShade="80"/>
      <w:shd w:val="clear" w:color="auto" w:fill="FAF0D0" w:themeFill="accent4" w:themeFillTint="33"/>
    </w:rPr>
  </w:style>
  <w:style w:type="paragraph" w:customStyle="1" w:styleId="GenericHeading">
    <w:name w:val="Generic Heading"/>
    <w:basedOn w:val="Heading7"/>
    <w:next w:val="Normal"/>
    <w:link w:val="GenericHeadingChar"/>
    <w:uiPriority w:val="6"/>
    <w:qFormat/>
    <w:rsid w:val="002A090C"/>
    <w:pPr>
      <w:keepNext/>
      <w:keepLines/>
    </w:pPr>
    <w:rPr>
      <w:sz w:val="20"/>
    </w:rPr>
  </w:style>
  <w:style w:type="character" w:customStyle="1" w:styleId="GenericHeadingChar">
    <w:name w:val="Generic Heading Char"/>
    <w:basedOn w:val="DefaultParagraphFont"/>
    <w:link w:val="GenericHeading"/>
    <w:uiPriority w:val="6"/>
    <w:rsid w:val="002A090C"/>
    <w:rPr>
      <w:rFonts w:asciiTheme="majorHAnsi" w:eastAsiaTheme="majorEastAsia" w:hAnsiTheme="majorHAnsi" w:cstheme="majorBidi"/>
      <w:b/>
      <w:color w:val="767171" w:themeColor="background2" w:themeShade="80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B000E0"/>
    <w:pPr>
      <w:tabs>
        <w:tab w:val="left" w:pos="567"/>
        <w:tab w:val="right" w:leader="dot" w:pos="9638"/>
      </w:tabs>
      <w:spacing w:before="120"/>
      <w:ind w:left="284"/>
    </w:pPr>
    <w:rPr>
      <w:b/>
      <w:color w:val="1B4654" w:themeColor="accent2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A2187"/>
    <w:pPr>
      <w:tabs>
        <w:tab w:val="left" w:pos="993"/>
        <w:tab w:val="left" w:pos="1276"/>
        <w:tab w:val="right" w:leader="dot" w:pos="9638"/>
      </w:tabs>
      <w:spacing w:before="120" w:line="264" w:lineRule="auto"/>
      <w:ind w:left="567"/>
    </w:pPr>
    <w:rPr>
      <w:color w:val="000000" w:themeColor="text1"/>
      <w:sz w:val="18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5107F0"/>
    <w:rPr>
      <w:color w:val="3894A4" w:themeColor="accent3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682D4A"/>
    <w:pPr>
      <w:tabs>
        <w:tab w:val="left" w:pos="1701"/>
        <w:tab w:val="left" w:pos="1871"/>
        <w:tab w:val="right" w:pos="9015"/>
      </w:tabs>
      <w:spacing w:after="120"/>
      <w:ind w:left="1191"/>
    </w:pPr>
    <w:rPr>
      <w:color w:val="1B4654" w:themeColor="accent2"/>
      <w:sz w:val="16"/>
    </w:rPr>
  </w:style>
  <w:style w:type="paragraph" w:styleId="TOC1">
    <w:name w:val="toc 1"/>
    <w:basedOn w:val="Normal"/>
    <w:next w:val="Normal"/>
    <w:uiPriority w:val="39"/>
    <w:unhideWhenUsed/>
    <w:rsid w:val="007A2187"/>
    <w:pPr>
      <w:tabs>
        <w:tab w:val="left" w:pos="425"/>
        <w:tab w:val="left" w:pos="540"/>
        <w:tab w:val="right" w:leader="dot" w:pos="9638"/>
      </w:tabs>
      <w:spacing w:after="120"/>
    </w:pPr>
    <w:rPr>
      <w:rFonts w:asciiTheme="majorHAnsi" w:hAnsiTheme="majorHAnsi"/>
      <w:b/>
      <w:color w:val="3894A4" w:themeColor="accent3"/>
      <w:sz w:val="22"/>
      <w:szCs w:val="20"/>
    </w:rPr>
  </w:style>
  <w:style w:type="paragraph" w:styleId="Caption">
    <w:name w:val="caption"/>
    <w:basedOn w:val="Normal"/>
    <w:next w:val="Normal"/>
    <w:link w:val="CaptionChar"/>
    <w:uiPriority w:val="8"/>
    <w:qFormat/>
    <w:rsid w:val="001337E7"/>
    <w:pPr>
      <w:spacing w:before="120"/>
    </w:pPr>
    <w:rPr>
      <w:i/>
      <w:iCs/>
      <w:color w:val="1B4654" w:themeColor="accent2"/>
      <w:sz w:val="18"/>
    </w:rPr>
  </w:style>
  <w:style w:type="paragraph" w:customStyle="1" w:styleId="LeadParagraph">
    <w:name w:val="Lead Paragraph"/>
    <w:basedOn w:val="Normal"/>
    <w:link w:val="LeadParagraphChar"/>
    <w:uiPriority w:val="8"/>
    <w:qFormat/>
    <w:rsid w:val="00927FC9"/>
    <w:rPr>
      <w:b/>
      <w:color w:val="245E71" w:themeColor="accent2" w:themeTint="E6"/>
      <w:sz w:val="22"/>
      <w:szCs w:val="22"/>
    </w:rPr>
  </w:style>
  <w:style w:type="character" w:customStyle="1" w:styleId="LeadParagraphChar">
    <w:name w:val="Lead Paragraph Char"/>
    <w:basedOn w:val="DefaultParagraphFont"/>
    <w:link w:val="LeadParagraph"/>
    <w:uiPriority w:val="8"/>
    <w:rsid w:val="007B477F"/>
    <w:rPr>
      <w:b/>
      <w:color w:val="245E71" w:themeColor="accent2" w:themeTint="E6"/>
      <w:sz w:val="22"/>
      <w:szCs w:val="22"/>
    </w:rPr>
  </w:style>
  <w:style w:type="paragraph" w:customStyle="1" w:styleId="BoxandTableBullets">
    <w:name w:val="Box and Table Bullets"/>
    <w:basedOn w:val="BoxandTableBodyText"/>
    <w:link w:val="BoxandTableBulletsChar"/>
    <w:semiHidden/>
    <w:qFormat/>
    <w:rsid w:val="00E97B6A"/>
    <w:pPr>
      <w:numPr>
        <w:numId w:val="16"/>
      </w:numPr>
      <w:ind w:left="357" w:hanging="357"/>
      <w:contextualSpacing/>
    </w:pPr>
  </w:style>
  <w:style w:type="character" w:customStyle="1" w:styleId="BoxandTableBulletsChar">
    <w:name w:val="Box and Table Bullets Char"/>
    <w:basedOn w:val="BoxandTableBodyTextChar"/>
    <w:link w:val="BoxandTableBullets"/>
    <w:semiHidden/>
    <w:rsid w:val="00D8620D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B3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B3"/>
    <w:rPr>
      <w:rFonts w:ascii="Segoe UI" w:hAnsi="Segoe UI" w:cs="Segoe UI"/>
    </w:rPr>
  </w:style>
  <w:style w:type="table" w:customStyle="1" w:styleId="HighlightBox-Light">
    <w:name w:val="Highlight Box - Light"/>
    <w:basedOn w:val="TableNormal"/>
    <w:uiPriority w:val="99"/>
    <w:rsid w:val="00B000E0"/>
    <w:pPr>
      <w:spacing w:after="0"/>
      <w:jc w:val="left"/>
    </w:pPr>
    <w:rPr>
      <w:color w:val="1B4654" w:themeColor="accent2"/>
    </w:rPr>
    <w:tblPr>
      <w:tblCellMar>
        <w:top w:w="340" w:type="dxa"/>
        <w:left w:w="340" w:type="dxa"/>
        <w:bottom w:w="340" w:type="dxa"/>
        <w:right w:w="340" w:type="dxa"/>
      </w:tblCellMar>
    </w:tblPr>
    <w:tcPr>
      <w:shd w:val="clear" w:color="auto" w:fill="F6E2A2" w:themeFill="accent4" w:themeFillTint="66"/>
    </w:tcPr>
    <w:tblStylePr w:type="firstRow">
      <w:tblPr/>
      <w:tcPr>
        <w:shd w:val="clear" w:color="auto" w:fill="F5DFE6" w:themeFill="accent5" w:themeFillTint="33"/>
      </w:tcPr>
    </w:tblStylePr>
  </w:style>
  <w:style w:type="table" w:customStyle="1" w:styleId="HighlightBox-Border">
    <w:name w:val="Highlight Box - Border"/>
    <w:basedOn w:val="TableNormal"/>
    <w:uiPriority w:val="99"/>
    <w:rsid w:val="00DE1F2D"/>
    <w:pPr>
      <w:spacing w:after="0"/>
      <w:jc w:val="left"/>
    </w:pPr>
    <w:tblPr>
      <w:tblBorders>
        <w:top w:val="single" w:sz="24" w:space="0" w:color="5A2F58" w:themeColor="accent6"/>
        <w:left w:val="single" w:sz="24" w:space="0" w:color="5A2F58" w:themeColor="accent6"/>
        <w:bottom w:val="single" w:sz="24" w:space="0" w:color="5A2F58" w:themeColor="accent6"/>
        <w:right w:val="single" w:sz="24" w:space="0" w:color="5A2F58" w:themeColor="accent6"/>
      </w:tblBorders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FFFFFF" w:themeFill="background1"/>
    </w:tcPr>
    <w:tblStylePr w:type="lastRow">
      <w:tblPr/>
      <w:tcPr>
        <w:tcBorders>
          <w:top w:val="single" w:sz="4" w:space="0" w:color="7CB82F" w:themeColor="accent1"/>
          <w:left w:val="single" w:sz="4" w:space="0" w:color="7CB82F" w:themeColor="accent1"/>
          <w:bottom w:val="single" w:sz="4" w:space="0" w:color="7CB82F" w:themeColor="accent1"/>
          <w:right w:val="single" w:sz="4" w:space="0" w:color="7CB82F" w:themeColor="accent1"/>
          <w:insideH w:val="nil"/>
          <w:insideV w:val="nil"/>
        </w:tcBorders>
        <w:shd w:val="clear" w:color="auto" w:fill="FFFFFF" w:themeFill="background1"/>
      </w:tcPr>
    </w:tblStylePr>
  </w:style>
  <w:style w:type="paragraph" w:customStyle="1" w:styleId="PullQuote">
    <w:name w:val="Pull Quote"/>
    <w:basedOn w:val="TOCHeading"/>
    <w:link w:val="PullQuoteChar"/>
    <w:semiHidden/>
    <w:rsid w:val="001D6703"/>
    <w:pPr>
      <w:framePr w:hSpace="181" w:wrap="around" w:vAnchor="text" w:hAnchor="margin" w:xAlign="right" w:y="46"/>
      <w:spacing w:before="0" w:line="312" w:lineRule="auto"/>
      <w:suppressOverlap/>
      <w:jc w:val="left"/>
    </w:pPr>
    <w:rPr>
      <w:rFonts w:eastAsiaTheme="minorEastAsia"/>
      <w:b w:val="0"/>
      <w:i/>
      <w:color w:val="3894A4" w:themeColor="accent3"/>
      <w:sz w:val="22"/>
      <w:szCs w:val="22"/>
      <w:lang w:bidi="en-US"/>
    </w:rPr>
  </w:style>
  <w:style w:type="table" w:customStyle="1" w:styleId="QuoteBox">
    <w:name w:val="Quote Box"/>
    <w:basedOn w:val="TableNormal"/>
    <w:uiPriority w:val="99"/>
    <w:rsid w:val="00E3278C"/>
    <w:pPr>
      <w:spacing w:after="0" w:line="360" w:lineRule="exact"/>
      <w:jc w:val="left"/>
    </w:pPr>
    <w:rPr>
      <w:color w:val="5A2F58" w:themeColor="accent6"/>
      <w:sz w:val="28"/>
    </w:r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F5EBF5"/>
    </w:tcPr>
    <w:tblStylePr w:type="firstRow">
      <w:tblPr/>
      <w:tcPr>
        <w:shd w:val="clear" w:color="auto" w:fill="F2F2F2" w:themeFill="background1" w:themeFillShade="F2"/>
      </w:tcPr>
    </w:tblStylePr>
    <w:tblStylePr w:type="firstCol">
      <w:pPr>
        <w:wordWrap/>
        <w:spacing w:afterLines="0" w:after="240" w:afterAutospacing="0" w:line="240" w:lineRule="auto"/>
      </w:pPr>
    </w:tblStylePr>
  </w:style>
  <w:style w:type="paragraph" w:customStyle="1" w:styleId="ProfileBio">
    <w:name w:val="Profile Bio"/>
    <w:basedOn w:val="Normal"/>
    <w:link w:val="ProfileBioChar"/>
    <w:semiHidden/>
    <w:qFormat/>
    <w:rsid w:val="00A9338D"/>
    <w:rPr>
      <w:sz w:val="18"/>
    </w:rPr>
  </w:style>
  <w:style w:type="paragraph" w:customStyle="1" w:styleId="QuoteCitation">
    <w:name w:val="Quote Citation"/>
    <w:basedOn w:val="Caption"/>
    <w:link w:val="QuoteCitationChar"/>
    <w:uiPriority w:val="8"/>
    <w:qFormat/>
    <w:rsid w:val="00B67DF9"/>
    <w:pPr>
      <w:numPr>
        <w:numId w:val="26"/>
      </w:numPr>
      <w:ind w:left="284" w:hanging="170"/>
    </w:pPr>
    <w:rPr>
      <w:rFonts w:eastAsia="Calibri"/>
      <w:b/>
      <w:i w:val="0"/>
      <w:caps/>
      <w:spacing w:val="40"/>
      <w:sz w:val="16"/>
      <w:lang w:bidi="en-US"/>
    </w:rPr>
  </w:style>
  <w:style w:type="paragraph" w:customStyle="1" w:styleId="HeaderBold">
    <w:name w:val="Header Bold"/>
    <w:basedOn w:val="HeaderNormal"/>
    <w:link w:val="HeaderBoldChar"/>
    <w:semiHidden/>
    <w:qFormat/>
    <w:rsid w:val="000D1ACF"/>
    <w:rPr>
      <w:b/>
    </w:rPr>
  </w:style>
  <w:style w:type="character" w:customStyle="1" w:styleId="HeaderBoldChar">
    <w:name w:val="Header Bold Char"/>
    <w:basedOn w:val="HeaderNormalChar"/>
    <w:link w:val="HeaderBold"/>
    <w:semiHidden/>
    <w:rsid w:val="00D8620D"/>
    <w:rPr>
      <w:b/>
      <w:color w:val="7CB82F" w:themeColor="accent1"/>
      <w:sz w:val="14"/>
    </w:rPr>
  </w:style>
  <w:style w:type="paragraph" w:customStyle="1" w:styleId="FooterNormal">
    <w:name w:val="Footer Normal"/>
    <w:basedOn w:val="HeaderNormal"/>
    <w:link w:val="FooterNormalChar"/>
    <w:semiHidden/>
    <w:qFormat/>
    <w:rsid w:val="00D73CA9"/>
    <w:pPr>
      <w:jc w:val="left"/>
    </w:pPr>
  </w:style>
  <w:style w:type="character" w:customStyle="1" w:styleId="FooterNormalChar">
    <w:name w:val="Footer Normal Char"/>
    <w:basedOn w:val="HeaderNormalChar"/>
    <w:link w:val="FooterNormal"/>
    <w:semiHidden/>
    <w:rsid w:val="00D8620D"/>
    <w:rPr>
      <w:color w:val="7CB82F" w:themeColor="accent1"/>
      <w:sz w:val="14"/>
    </w:rPr>
  </w:style>
  <w:style w:type="character" w:styleId="PageNumber">
    <w:name w:val="page number"/>
    <w:uiPriority w:val="99"/>
    <w:unhideWhenUsed/>
    <w:rsid w:val="00D525B9"/>
    <w:rPr>
      <w:b/>
      <w:color w:val="7CB82F" w:themeColor="accent1"/>
      <w:sz w:val="18"/>
    </w:rPr>
  </w:style>
  <w:style w:type="paragraph" w:customStyle="1" w:styleId="TableBullets">
    <w:name w:val="Table Bullets"/>
    <w:basedOn w:val="Normal"/>
    <w:semiHidden/>
    <w:qFormat/>
    <w:rsid w:val="00D379B3"/>
    <w:pPr>
      <w:numPr>
        <w:numId w:val="18"/>
      </w:numPr>
      <w:tabs>
        <w:tab w:val="left" w:pos="227"/>
      </w:tabs>
      <w:ind w:left="227" w:hanging="227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DC5E4F"/>
    <w:rPr>
      <w:color w:val="808080"/>
    </w:rPr>
  </w:style>
  <w:style w:type="paragraph" w:customStyle="1" w:styleId="FrontCoverDocumentTitle">
    <w:name w:val="Front Cover Document Title"/>
    <w:link w:val="FrontCoverDocumentTitleChar"/>
    <w:semiHidden/>
    <w:qFormat/>
    <w:rsid w:val="001652A2"/>
    <w:pPr>
      <w:spacing w:after="0" w:line="600" w:lineRule="exact"/>
      <w:jc w:val="left"/>
    </w:pPr>
    <w:rPr>
      <w:b/>
      <w:color w:val="7CB82F" w:themeColor="accent1"/>
      <w:spacing w:val="-20"/>
      <w:sz w:val="52"/>
    </w:rPr>
  </w:style>
  <w:style w:type="character" w:customStyle="1" w:styleId="FrontCoverDocumentTitleChar">
    <w:name w:val="Front Cover Document Title Char"/>
    <w:basedOn w:val="DefaultParagraphFont"/>
    <w:link w:val="FrontCoverDocumentTitle"/>
    <w:semiHidden/>
    <w:rsid w:val="00D8620D"/>
    <w:rPr>
      <w:b/>
      <w:color w:val="7CB82F" w:themeColor="accent1"/>
      <w:spacing w:val="-20"/>
      <w:sz w:val="52"/>
    </w:rPr>
  </w:style>
  <w:style w:type="paragraph" w:customStyle="1" w:styleId="FrontCoverPrimaryText">
    <w:name w:val="Front Cover Primary Text"/>
    <w:basedOn w:val="Normal"/>
    <w:link w:val="FrontCoverPrimaryTextChar"/>
    <w:semiHidden/>
    <w:qFormat/>
    <w:rsid w:val="001652A2"/>
    <w:rPr>
      <w:b/>
      <w:color w:val="1B4654" w:themeColor="accent2"/>
      <w:sz w:val="28"/>
    </w:rPr>
  </w:style>
  <w:style w:type="character" w:customStyle="1" w:styleId="FrontCoverPrimaryTextChar">
    <w:name w:val="Front Cover Primary Text Char"/>
    <w:basedOn w:val="DefaultParagraphFont"/>
    <w:link w:val="FrontCoverPrimaryText"/>
    <w:semiHidden/>
    <w:rsid w:val="00D8620D"/>
    <w:rPr>
      <w:b/>
      <w:noProof/>
      <w:color w:val="1B4654" w:themeColor="accent2"/>
      <w:sz w:val="28"/>
    </w:rPr>
  </w:style>
  <w:style w:type="paragraph" w:customStyle="1" w:styleId="FrontCoverSecondaryText">
    <w:name w:val="Front Cover Secondary Text"/>
    <w:link w:val="FrontCoverSecondaryTextChar"/>
    <w:semiHidden/>
    <w:qFormat/>
    <w:rsid w:val="00F3115D"/>
    <w:pPr>
      <w:spacing w:after="0" w:line="240" w:lineRule="exact"/>
      <w:jc w:val="left"/>
    </w:pPr>
    <w:rPr>
      <w:color w:val="1B4654" w:themeColor="accent2"/>
      <w:sz w:val="24"/>
    </w:rPr>
  </w:style>
  <w:style w:type="character" w:customStyle="1" w:styleId="FrontCoverSecondaryTextChar">
    <w:name w:val="Front Cover Secondary Text Char"/>
    <w:basedOn w:val="DefaultParagraphFont"/>
    <w:link w:val="FrontCoverSecondaryText"/>
    <w:semiHidden/>
    <w:rsid w:val="00D8620D"/>
    <w:rPr>
      <w:color w:val="1B4654" w:themeColor="accent2"/>
      <w:sz w:val="24"/>
    </w:rPr>
  </w:style>
  <w:style w:type="paragraph" w:customStyle="1" w:styleId="Lowlight">
    <w:name w:val="Lowlight"/>
    <w:basedOn w:val="Normal"/>
    <w:next w:val="Normal"/>
    <w:link w:val="LowlightChar"/>
    <w:uiPriority w:val="37"/>
    <w:qFormat/>
    <w:rsid w:val="00362A2F"/>
    <w:pPr>
      <w:pBdr>
        <w:top w:val="single" w:sz="6" w:space="6" w:color="D9D9D9" w:themeColor="background1" w:themeShade="D9"/>
        <w:left w:val="single" w:sz="6" w:space="6" w:color="D9D9D9" w:themeColor="background1" w:themeShade="D9"/>
        <w:bottom w:val="single" w:sz="6" w:space="6" w:color="D9D9D9" w:themeColor="background1" w:themeShade="D9"/>
        <w:right w:val="single" w:sz="6" w:space="6" w:color="D9D9D9" w:themeColor="background1" w:themeShade="D9"/>
      </w:pBdr>
      <w:ind w:left="180" w:right="180"/>
    </w:pPr>
    <w:rPr>
      <w:color w:val="808080" w:themeColor="background1" w:themeShade="80"/>
      <w:sz w:val="16"/>
    </w:rPr>
  </w:style>
  <w:style w:type="character" w:customStyle="1" w:styleId="LowlightChar">
    <w:name w:val="Lowlight Char"/>
    <w:basedOn w:val="DefaultParagraphFont"/>
    <w:link w:val="Lowlight"/>
    <w:uiPriority w:val="37"/>
    <w:rsid w:val="00D8620D"/>
    <w:rPr>
      <w:noProof/>
      <w:color w:val="808080" w:themeColor="background1" w:themeShade="80"/>
      <w:sz w:val="16"/>
    </w:rPr>
  </w:style>
  <w:style w:type="paragraph" w:customStyle="1" w:styleId="FrontCoverSectionTitle">
    <w:name w:val="Front Cover Section Title"/>
    <w:basedOn w:val="FrontCoverDocumentTitle"/>
    <w:link w:val="FrontCoverSectionTitleChar"/>
    <w:semiHidden/>
    <w:qFormat/>
    <w:rsid w:val="001652A2"/>
    <w:rPr>
      <w:b w:val="0"/>
      <w:sz w:val="44"/>
    </w:rPr>
  </w:style>
  <w:style w:type="character" w:customStyle="1" w:styleId="FrontCoverSectionTitleChar">
    <w:name w:val="Front Cover Section Title Char"/>
    <w:basedOn w:val="FrontCoverDocumentTitleChar"/>
    <w:link w:val="FrontCoverSectionTitle"/>
    <w:semiHidden/>
    <w:rsid w:val="00D8620D"/>
    <w:rPr>
      <w:b w:val="0"/>
      <w:color w:val="7CB82F" w:themeColor="accent1"/>
      <w:spacing w:val="-20"/>
      <w:sz w:val="44"/>
    </w:rPr>
  </w:style>
  <w:style w:type="character" w:customStyle="1" w:styleId="PullQuoteChar">
    <w:name w:val="Pull Quote Char"/>
    <w:basedOn w:val="DefaultParagraphFont"/>
    <w:link w:val="PullQuote"/>
    <w:semiHidden/>
    <w:rsid w:val="00D8620D"/>
    <w:rPr>
      <w:rFonts w:eastAsiaTheme="minorEastAsia"/>
      <w:b/>
      <w:i/>
      <w:caps/>
      <w:noProof/>
      <w:color w:val="3894A4" w:themeColor="accent3"/>
      <w:spacing w:val="-40"/>
      <w:position w:val="6"/>
      <w:sz w:val="22"/>
      <w:szCs w:val="22"/>
      <w:lang w:bidi="en-US"/>
    </w:rPr>
  </w:style>
  <w:style w:type="character" w:customStyle="1" w:styleId="CaptionChar">
    <w:name w:val="Caption Char"/>
    <w:basedOn w:val="DefaultParagraphFont"/>
    <w:link w:val="Caption"/>
    <w:uiPriority w:val="8"/>
    <w:rsid w:val="007B477F"/>
    <w:rPr>
      <w:i/>
      <w:iCs/>
      <w:color w:val="1B4654" w:themeColor="accent2"/>
    </w:rPr>
  </w:style>
  <w:style w:type="character" w:customStyle="1" w:styleId="QuoteCitationChar">
    <w:name w:val="Quote Citation Char"/>
    <w:basedOn w:val="CaptionChar"/>
    <w:link w:val="QuoteCitation"/>
    <w:uiPriority w:val="8"/>
    <w:rsid w:val="007B477F"/>
    <w:rPr>
      <w:rFonts w:eastAsia="Calibri"/>
      <w:b/>
      <w:i w:val="0"/>
      <w:iCs/>
      <w:caps/>
      <w:color w:val="1B4654" w:themeColor="accent2"/>
      <w:spacing w:val="40"/>
      <w:sz w:val="16"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6703"/>
    <w:pPr>
      <w:spacing w:line="288" w:lineRule="auto"/>
      <w:jc w:val="both"/>
      <w:outlineLvl w:val="9"/>
    </w:pPr>
    <w:rPr>
      <w:caps/>
      <w:color w:val="5C8923" w:themeColor="accent1" w:themeShade="BF"/>
      <w:sz w:val="32"/>
    </w:rPr>
  </w:style>
  <w:style w:type="paragraph" w:customStyle="1" w:styleId="Tabletextblack">
    <w:name w:val="Table text / black"/>
    <w:basedOn w:val="Normal"/>
    <w:semiHidden/>
    <w:qFormat/>
    <w:rsid w:val="00A9338D"/>
    <w:pPr>
      <w:widowControl w:val="0"/>
      <w:spacing w:before="71" w:line="259" w:lineRule="auto"/>
      <w:ind w:left="108" w:right="224"/>
    </w:pPr>
    <w:rPr>
      <w:rFonts w:ascii="Calibri" w:eastAsia="UniversLTStd-LightCn" w:hAnsi="Calibri" w:cs="Calibri"/>
      <w:color w:val="231F20"/>
      <w:sz w:val="18"/>
    </w:rPr>
  </w:style>
  <w:style w:type="character" w:customStyle="1" w:styleId="ProfileBioChar">
    <w:name w:val="Profile Bio Char"/>
    <w:basedOn w:val="DefaultParagraphFont"/>
    <w:link w:val="ProfileBio"/>
    <w:semiHidden/>
    <w:rsid w:val="00D8620D"/>
    <w:rPr>
      <w:noProof/>
    </w:rPr>
  </w:style>
  <w:style w:type="paragraph" w:customStyle="1" w:styleId="Tabletext-orange">
    <w:name w:val="Table text - orange"/>
    <w:basedOn w:val="Normal"/>
    <w:semiHidden/>
    <w:qFormat/>
    <w:rsid w:val="00A9338D"/>
    <w:pPr>
      <w:widowControl w:val="0"/>
      <w:spacing w:before="72" w:line="266" w:lineRule="auto"/>
      <w:ind w:left="113" w:right="232"/>
    </w:pPr>
    <w:rPr>
      <w:rFonts w:ascii="Calibri" w:eastAsia="UniversLTStd-Cn" w:hAnsi="Calibri" w:cs="Calibri"/>
      <w:color w:val="F5821F"/>
      <w:spacing w:val="-7"/>
      <w:sz w:val="18"/>
    </w:rPr>
  </w:style>
  <w:style w:type="character" w:customStyle="1" w:styleId="StyleRed">
    <w:name w:val="Style Red"/>
    <w:semiHidden/>
    <w:rsid w:val="00A9338D"/>
    <w:rPr>
      <w:i/>
      <w:color w:val="FF0000"/>
      <w:lang w:val="en-GB"/>
    </w:rPr>
  </w:style>
  <w:style w:type="table" w:customStyle="1" w:styleId="IHITable-Light">
    <w:name w:val="IHI Table - Light"/>
    <w:basedOn w:val="TableNormal"/>
    <w:uiPriority w:val="99"/>
    <w:rsid w:val="00520D21"/>
    <w:pPr>
      <w:spacing w:after="0"/>
      <w:jc w:val="left"/>
    </w:pPr>
    <w:rPr>
      <w:sz w:val="20"/>
    </w:rPr>
    <w:tblPr>
      <w:tblStyleRowBandSize w:val="1"/>
      <w:tblStyleColBandSize w:val="1"/>
      <w:tblBorders>
        <w:insideH w:val="single" w:sz="8" w:space="0" w:color="AEAAAA" w:themeColor="background2" w:themeShade="BF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color w:val="3894A4" w:themeColor="accent3"/>
      </w:rPr>
      <w:tblPr/>
      <w:tcPr>
        <w:tcBorders>
          <w:top w:val="nil"/>
          <w:left w:val="nil"/>
          <w:bottom w:val="single" w:sz="24" w:space="0" w:color="3894A4" w:themeColor="accent3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shd w:val="clear" w:color="auto" w:fill="BBE1E7"/>
      </w:tcPr>
    </w:tblStylePr>
    <w:tblStylePr w:type="firstCol">
      <w:rPr>
        <w:b/>
      </w:rPr>
      <w:tblPr/>
      <w:tcPr>
        <w:shd w:val="clear" w:color="auto" w:fill="F6E2A2" w:themeFill="accent4" w:themeFillTint="66"/>
      </w:tcPr>
    </w:tblStylePr>
    <w:tblStylePr w:type="lastCol">
      <w:rPr>
        <w:b/>
      </w:rPr>
      <w:tblPr/>
      <w:tcPr>
        <w:shd w:val="clear" w:color="auto" w:fill="F6E2A2" w:themeFill="accent4" w:themeFillTint="66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pPr>
        <w:jc w:val="left"/>
      </w:pPr>
      <w:tblPr/>
      <w:tcPr>
        <w:shd w:val="clear" w:color="auto" w:fill="F2F2F2" w:themeFill="background1" w:themeFillShade="F2"/>
      </w:tcPr>
    </w:tblStylePr>
  </w:style>
  <w:style w:type="paragraph" w:customStyle="1" w:styleId="FrontCoverText">
    <w:name w:val="Front Cover Text"/>
    <w:basedOn w:val="Normal"/>
    <w:link w:val="FrontCoverTextChar"/>
    <w:semiHidden/>
    <w:qFormat/>
    <w:rsid w:val="002E2A65"/>
    <w:pPr>
      <w:jc w:val="right"/>
    </w:pPr>
    <w:rPr>
      <w:b/>
      <w:color w:val="003642" w:themeColor="text2"/>
      <w:sz w:val="24"/>
    </w:rPr>
  </w:style>
  <w:style w:type="paragraph" w:customStyle="1" w:styleId="FrontCoverTitle">
    <w:name w:val="Front Cover Title"/>
    <w:basedOn w:val="FrontCoverText"/>
    <w:link w:val="FrontCoverTitleChar"/>
    <w:semiHidden/>
    <w:qFormat/>
    <w:rsid w:val="002E2A65"/>
    <w:rPr>
      <w:color w:val="7CB82F" w:themeColor="accent1"/>
      <w:sz w:val="40"/>
    </w:rPr>
  </w:style>
  <w:style w:type="character" w:customStyle="1" w:styleId="FrontCoverTextChar">
    <w:name w:val="Front Cover Text Char"/>
    <w:basedOn w:val="DefaultParagraphFont"/>
    <w:link w:val="FrontCoverText"/>
    <w:semiHidden/>
    <w:rsid w:val="00D8620D"/>
    <w:rPr>
      <w:b/>
      <w:noProof/>
      <w:color w:val="003642" w:themeColor="text2"/>
      <w:sz w:val="24"/>
    </w:rPr>
  </w:style>
  <w:style w:type="character" w:customStyle="1" w:styleId="FrontCoverTitleChar">
    <w:name w:val="Front Cover Title Char"/>
    <w:basedOn w:val="FrontCoverTextChar"/>
    <w:link w:val="FrontCoverTitle"/>
    <w:semiHidden/>
    <w:rsid w:val="00D8620D"/>
    <w:rPr>
      <w:b/>
      <w:noProof/>
      <w:color w:val="7CB82F" w:themeColor="accent1"/>
      <w:sz w:val="40"/>
    </w:rPr>
  </w:style>
  <w:style w:type="paragraph" w:customStyle="1" w:styleId="DocumentTitle">
    <w:name w:val="Document Title"/>
    <w:basedOn w:val="Title"/>
    <w:next w:val="Normal"/>
    <w:uiPriority w:val="29"/>
    <w:semiHidden/>
    <w:rsid w:val="000C579C"/>
  </w:style>
  <w:style w:type="paragraph" w:styleId="ListBullet">
    <w:name w:val="List Bullet"/>
    <w:basedOn w:val="Normal"/>
    <w:link w:val="ListBulletChar"/>
    <w:uiPriority w:val="7"/>
    <w:qFormat/>
    <w:rsid w:val="00213E53"/>
    <w:pPr>
      <w:numPr>
        <w:numId w:val="12"/>
      </w:numPr>
    </w:pPr>
  </w:style>
  <w:style w:type="paragraph" w:styleId="ListBullet2">
    <w:name w:val="List Bullet 2"/>
    <w:basedOn w:val="Normal"/>
    <w:link w:val="ListBullet2Char"/>
    <w:uiPriority w:val="7"/>
    <w:qFormat/>
    <w:rsid w:val="00213E53"/>
    <w:pPr>
      <w:numPr>
        <w:ilvl w:val="1"/>
        <w:numId w:val="12"/>
      </w:numPr>
      <w:ind w:left="568" w:hanging="284"/>
    </w:pPr>
  </w:style>
  <w:style w:type="paragraph" w:styleId="ListBullet3">
    <w:name w:val="List Bullet 3"/>
    <w:basedOn w:val="Normal"/>
    <w:link w:val="ListBullet3Char"/>
    <w:uiPriority w:val="7"/>
    <w:qFormat/>
    <w:rsid w:val="00213E53"/>
    <w:pPr>
      <w:numPr>
        <w:ilvl w:val="2"/>
        <w:numId w:val="12"/>
      </w:numPr>
      <w:ind w:left="851" w:hanging="284"/>
    </w:pPr>
  </w:style>
  <w:style w:type="character" w:customStyle="1" w:styleId="ListBulletChar">
    <w:name w:val="List Bullet Char"/>
    <w:basedOn w:val="DefaultParagraphFont"/>
    <w:link w:val="ListBullet"/>
    <w:uiPriority w:val="7"/>
    <w:rsid w:val="007B477F"/>
    <w:rPr>
      <w:sz w:val="20"/>
    </w:rPr>
  </w:style>
  <w:style w:type="character" w:customStyle="1" w:styleId="ListBullet2Char">
    <w:name w:val="List Bullet 2 Char"/>
    <w:basedOn w:val="DefaultParagraphFont"/>
    <w:link w:val="ListBullet2"/>
    <w:uiPriority w:val="7"/>
    <w:rsid w:val="007B477F"/>
    <w:rPr>
      <w:sz w:val="20"/>
    </w:rPr>
  </w:style>
  <w:style w:type="character" w:customStyle="1" w:styleId="ListBullet3Char">
    <w:name w:val="List Bullet 3 Char"/>
    <w:basedOn w:val="DefaultParagraphFont"/>
    <w:link w:val="ListBullet3"/>
    <w:uiPriority w:val="7"/>
    <w:rsid w:val="007B477F"/>
    <w:rPr>
      <w:sz w:val="20"/>
    </w:rPr>
  </w:style>
  <w:style w:type="paragraph" w:customStyle="1" w:styleId="Normal-White">
    <w:name w:val="Normal - White"/>
    <w:basedOn w:val="Normal"/>
    <w:uiPriority w:val="38"/>
    <w:unhideWhenUsed/>
    <w:qFormat/>
    <w:rsid w:val="00731F7D"/>
    <w:rPr>
      <w:color w:val="FFFFFF" w:themeColor="background1"/>
    </w:rPr>
  </w:style>
  <w:style w:type="table" w:styleId="TableGridLight">
    <w:name w:val="Grid Table Light"/>
    <w:basedOn w:val="TableNormal"/>
    <w:uiPriority w:val="40"/>
    <w:rsid w:val="00A521A3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arkHighlightBoxSub-title">
    <w:name w:val="Dark Highlight Box Sub-title"/>
    <w:basedOn w:val="DarkHighlightBoxTitle"/>
    <w:uiPriority w:val="13"/>
    <w:semiHidden/>
    <w:qFormat/>
    <w:rsid w:val="001337E7"/>
    <w:rPr>
      <w:caps w:val="0"/>
      <w:sz w:val="20"/>
      <w:szCs w:val="14"/>
    </w:rPr>
  </w:style>
  <w:style w:type="paragraph" w:customStyle="1" w:styleId="LightHighlightBoxSub-title">
    <w:name w:val="Light Highlight Box Sub-title"/>
    <w:basedOn w:val="LightHighlightBoxTitle"/>
    <w:uiPriority w:val="15"/>
    <w:semiHidden/>
    <w:qFormat/>
    <w:rsid w:val="001337E7"/>
    <w:rPr>
      <w:caps w:val="0"/>
      <w:sz w:val="20"/>
      <w:szCs w:val="14"/>
    </w:rPr>
  </w:style>
  <w:style w:type="table" w:customStyle="1" w:styleId="IHITable-Heavy">
    <w:name w:val="IHI Table - Heavy"/>
    <w:basedOn w:val="TableNormal"/>
    <w:uiPriority w:val="99"/>
    <w:rsid w:val="007B0989"/>
    <w:pPr>
      <w:spacing w:after="0"/>
      <w:jc w:val="left"/>
    </w:pPr>
    <w:tblPr>
      <w:tblStyleRowBandSize w:val="1"/>
      <w:tblStyleColBandSize w:val="1"/>
      <w:tblBorders>
        <w:insideH w:val="single" w:sz="4" w:space="0" w:color="E7E6E6" w:themeColor="background2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3894A4" w:themeFill="accent3"/>
      </w:tcPr>
    </w:tblStylePr>
    <w:tblStylePr w:type="lastRow">
      <w:rPr>
        <w:b/>
        <w:i w:val="0"/>
        <w:color w:val="FFFFFF" w:themeColor="background1"/>
      </w:rPr>
      <w:tblPr/>
      <w:tcPr>
        <w:shd w:val="clear" w:color="auto" w:fill="B08A10" w:themeFill="accent4" w:themeFillShade="BF"/>
      </w:tcPr>
    </w:tblStylePr>
    <w:tblStylePr w:type="firstCol">
      <w:rPr>
        <w:b/>
        <w:color w:val="FFFFFF" w:themeColor="background1"/>
      </w:rPr>
      <w:tblPr/>
      <w:tcPr>
        <w:shd w:val="clear" w:color="auto" w:fill="EAB818" w:themeFill="accent4"/>
      </w:tcPr>
    </w:tblStylePr>
    <w:tblStylePr w:type="lastCol">
      <w:rPr>
        <w:b/>
        <w:color w:val="FFFFFF" w:themeColor="background1"/>
      </w:rPr>
      <w:tblPr/>
      <w:tcPr>
        <w:shd w:val="clear" w:color="auto" w:fill="EAB818" w:themeFill="accent4"/>
      </w:tcPr>
    </w:tblStylePr>
    <w:tblStylePr w:type="band2Vert">
      <w:tblPr/>
      <w:tcPr>
        <w:shd w:val="clear" w:color="auto" w:fill="FAF0D0" w:themeFill="accent4" w:themeFillTint="33"/>
      </w:tcPr>
    </w:tblStylePr>
    <w:tblStylePr w:type="band2Horz">
      <w:tblPr/>
      <w:tcPr>
        <w:shd w:val="clear" w:color="auto" w:fill="FAF0D0" w:themeFill="accent4" w:themeFillTint="33"/>
      </w:tcPr>
    </w:tblStylePr>
  </w:style>
  <w:style w:type="paragraph" w:customStyle="1" w:styleId="BorderBoxTitle">
    <w:name w:val="Border Box Title"/>
    <w:basedOn w:val="LightHighlightBoxTitle"/>
    <w:next w:val="Normal"/>
    <w:uiPriority w:val="17"/>
    <w:semiHidden/>
    <w:qFormat/>
    <w:rsid w:val="00DE1F2D"/>
    <w:rPr>
      <w:color w:val="5A2F58" w:themeColor="accent6"/>
    </w:rPr>
  </w:style>
  <w:style w:type="paragraph" w:customStyle="1" w:styleId="BorderBoxSub-title">
    <w:name w:val="Border Box Sub-title"/>
    <w:basedOn w:val="LightHighlightBoxSub-title"/>
    <w:next w:val="Normal"/>
    <w:uiPriority w:val="18"/>
    <w:semiHidden/>
    <w:qFormat/>
    <w:rsid w:val="00DE1F2D"/>
    <w:rPr>
      <w:color w:val="5A2F58" w:themeColor="accent6"/>
    </w:rPr>
  </w:style>
  <w:style w:type="character" w:styleId="UnresolvedMention">
    <w:name w:val="Unresolved Mention"/>
    <w:basedOn w:val="DefaultParagraphFont"/>
    <w:uiPriority w:val="99"/>
    <w:semiHidden/>
    <w:unhideWhenUsed/>
    <w:rsid w:val="005107F0"/>
    <w:rPr>
      <w:color w:val="605E5C"/>
      <w:shd w:val="clear" w:color="auto" w:fill="E1DFDD"/>
    </w:rPr>
  </w:style>
  <w:style w:type="paragraph" w:styleId="ListNumber">
    <w:name w:val="List Number"/>
    <w:basedOn w:val="Normal"/>
    <w:uiPriority w:val="7"/>
    <w:qFormat/>
    <w:rsid w:val="00104945"/>
    <w:pPr>
      <w:numPr>
        <w:numId w:val="7"/>
      </w:numPr>
      <w:ind w:left="284" w:hanging="284"/>
    </w:pPr>
  </w:style>
  <w:style w:type="paragraph" w:customStyle="1" w:styleId="ChapterSub-title">
    <w:name w:val="Chapter Sub-title"/>
    <w:basedOn w:val="Normal"/>
    <w:next w:val="ChapterDescription"/>
    <w:uiPriority w:val="22"/>
    <w:semiHidden/>
    <w:qFormat/>
    <w:rsid w:val="00774E13"/>
    <w:pPr>
      <w:spacing w:line="216" w:lineRule="auto"/>
      <w:ind w:left="1701"/>
    </w:pPr>
    <w:rPr>
      <w:color w:val="5A2F58" w:themeColor="accent6"/>
      <w:spacing w:val="-20"/>
      <w:sz w:val="48"/>
      <w:szCs w:val="44"/>
    </w:rPr>
  </w:style>
  <w:style w:type="paragraph" w:styleId="ListNumber2">
    <w:name w:val="List Number 2"/>
    <w:basedOn w:val="Normal"/>
    <w:uiPriority w:val="7"/>
    <w:qFormat/>
    <w:rsid w:val="00104945"/>
    <w:pPr>
      <w:numPr>
        <w:numId w:val="8"/>
      </w:numPr>
      <w:ind w:left="568" w:hanging="284"/>
    </w:pPr>
  </w:style>
  <w:style w:type="paragraph" w:customStyle="1" w:styleId="ChapterDescription">
    <w:name w:val="Chapter Description"/>
    <w:basedOn w:val="Normal"/>
    <w:uiPriority w:val="23"/>
    <w:semiHidden/>
    <w:qFormat/>
    <w:rsid w:val="00447114"/>
    <w:pPr>
      <w:spacing w:before="480"/>
      <w:ind w:left="1701"/>
    </w:pPr>
  </w:style>
  <w:style w:type="paragraph" w:styleId="ListNumber3">
    <w:name w:val="List Number 3"/>
    <w:basedOn w:val="Normal"/>
    <w:uiPriority w:val="7"/>
    <w:qFormat/>
    <w:rsid w:val="005D6359"/>
    <w:pPr>
      <w:numPr>
        <w:numId w:val="9"/>
      </w:numPr>
      <w:ind w:left="851" w:hanging="284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F3F82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3F82"/>
    <w:rPr>
      <w:noProof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3F82"/>
    <w:rPr>
      <w:vertAlign w:val="superscript"/>
    </w:rPr>
  </w:style>
  <w:style w:type="table" w:customStyle="1" w:styleId="IHITable-Minimalist">
    <w:name w:val="IHI Table - Minimalist"/>
    <w:basedOn w:val="TableNormal"/>
    <w:uiPriority w:val="99"/>
    <w:rsid w:val="00E62710"/>
    <w:pPr>
      <w:spacing w:after="0"/>
      <w:jc w:val="left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i w:val="0"/>
        <w:caps/>
        <w:smallCaps w:val="0"/>
        <w:color w:val="3894A4" w:themeColor="accent3"/>
      </w:rPr>
      <w:tblPr/>
      <w:tcPr>
        <w:tcBorders>
          <w:bottom w:val="single" w:sz="4" w:space="0" w:color="1B4654" w:themeColor="accent2"/>
        </w:tcBorders>
      </w:tcPr>
    </w:tblStylePr>
    <w:tblStylePr w:type="lastRow">
      <w:rPr>
        <w:b/>
        <w:color w:val="5A2F58" w:themeColor="accent6"/>
      </w:rPr>
      <w:tblPr/>
      <w:tcPr>
        <w:tcBorders>
          <w:top w:val="single" w:sz="4" w:space="0" w:color="1B4654" w:themeColor="accent2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3894A4" w:themeColor="accent3"/>
      </w:rPr>
      <w:tblPr/>
      <w:tcPr>
        <w:tcBorders>
          <w:right w:val="single" w:sz="4" w:space="0" w:color="1B4654" w:themeColor="accent2"/>
        </w:tcBorders>
      </w:tcPr>
    </w:tblStylePr>
    <w:tblStylePr w:type="lastCol">
      <w:rPr>
        <w:b/>
        <w:color w:val="3894A4" w:themeColor="accent3"/>
      </w:rPr>
      <w:tblPr/>
      <w:tcPr>
        <w:tcBorders>
          <w:left w:val="single" w:sz="4" w:space="0" w:color="1B4654" w:themeColor="accent2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next w:val="Normal"/>
    <w:link w:val="TitleChar"/>
    <w:uiPriority w:val="5"/>
    <w:semiHidden/>
    <w:qFormat/>
    <w:rsid w:val="000C579C"/>
    <w:pPr>
      <w:keepNext/>
      <w:keepLines/>
      <w:spacing w:after="240" w:line="240" w:lineRule="auto"/>
      <w:jc w:val="center"/>
    </w:pPr>
    <w:rPr>
      <w:b/>
      <w:color w:val="2A6E7A" w:themeColor="accent3" w:themeShade="BF"/>
      <w:sz w:val="40"/>
      <w:szCs w:val="60"/>
    </w:rPr>
  </w:style>
  <w:style w:type="character" w:customStyle="1" w:styleId="TitleChar">
    <w:name w:val="Title Char"/>
    <w:basedOn w:val="DefaultParagraphFont"/>
    <w:link w:val="Title"/>
    <w:uiPriority w:val="5"/>
    <w:semiHidden/>
    <w:rsid w:val="00396B5B"/>
    <w:rPr>
      <w:b/>
      <w:color w:val="2A6E7A" w:themeColor="accent3" w:themeShade="BF"/>
      <w:sz w:val="40"/>
      <w:szCs w:val="60"/>
    </w:rPr>
  </w:style>
  <w:style w:type="numbering" w:styleId="ArticleSection">
    <w:name w:val="Outline List 3"/>
    <w:basedOn w:val="NoList"/>
    <w:rsid w:val="00B768FE"/>
    <w:pPr>
      <w:numPr>
        <w:numId w:val="27"/>
      </w:numPr>
    </w:pPr>
  </w:style>
  <w:style w:type="character" w:styleId="FollowedHyperlink">
    <w:name w:val="FollowedHyperlink"/>
    <w:aliases w:val="Followed Hyperlink"/>
    <w:basedOn w:val="DefaultParagraphFont"/>
    <w:rsid w:val="00B768FE"/>
    <w:rPr>
      <w:rFonts w:ascii="Arial" w:hAnsi="Arial"/>
      <w:color w:val="06715C"/>
      <w:sz w:val="20"/>
      <w:u w:val="single"/>
    </w:rPr>
  </w:style>
  <w:style w:type="paragraph" w:styleId="BodyText">
    <w:name w:val="Body Text"/>
    <w:basedOn w:val="Normal"/>
    <w:link w:val="BodyTextChar"/>
    <w:uiPriority w:val="1"/>
    <w:qFormat/>
    <w:rsid w:val="00B768FE"/>
    <w:pPr>
      <w:spacing w:before="120" w:after="240" w:line="240" w:lineRule="auto"/>
    </w:pPr>
    <w:rPr>
      <w:rFonts w:ascii="Arial" w:hAnsi="Arial"/>
      <w:i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768FE"/>
    <w:rPr>
      <w:rFonts w:ascii="Arial" w:hAnsi="Arial"/>
      <w:iCs/>
      <w:sz w:val="20"/>
      <w:szCs w:val="24"/>
    </w:rPr>
  </w:style>
  <w:style w:type="paragraph" w:customStyle="1" w:styleId="TableParagraph">
    <w:name w:val="Table Paragraph"/>
    <w:basedOn w:val="Normal"/>
    <w:uiPriority w:val="1"/>
    <w:qFormat/>
    <w:rsid w:val="00B768FE"/>
    <w:pPr>
      <w:widowControl w:val="0"/>
      <w:spacing w:before="0" w:line="240" w:lineRule="auto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6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67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3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54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0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93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3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9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jti.eu\dfs\JTIs\IMI\Communication\Public\01%20Templates\Basic%20templates\All%20purpose%20IHI%20Word%20template%20with%20graphs.dotx" TargetMode="External"/></Relationships>
</file>

<file path=word/theme/theme1.xml><?xml version="1.0" encoding="utf-8"?>
<a:theme xmlns:a="http://schemas.openxmlformats.org/drawingml/2006/main" name="150310 ICF Tender Template Theme">
  <a:themeElements>
    <a:clrScheme name="IHI - Innovative Health Initiative">
      <a:dk1>
        <a:sysClr val="windowText" lastClr="000000"/>
      </a:dk1>
      <a:lt1>
        <a:sysClr val="window" lastClr="FFFFFF"/>
      </a:lt1>
      <a:dk2>
        <a:srgbClr val="003642"/>
      </a:dk2>
      <a:lt2>
        <a:srgbClr val="E7E6E6"/>
      </a:lt2>
      <a:accent1>
        <a:srgbClr val="7CB82F"/>
      </a:accent1>
      <a:accent2>
        <a:srgbClr val="1B4654"/>
      </a:accent2>
      <a:accent3>
        <a:srgbClr val="3894A4"/>
      </a:accent3>
      <a:accent4>
        <a:srgbClr val="EAB818"/>
      </a:accent4>
      <a:accent5>
        <a:srgbClr val="CF6088"/>
      </a:accent5>
      <a:accent6>
        <a:srgbClr val="5A2F58"/>
      </a:accent6>
      <a:hlink>
        <a:srgbClr val="3894A4"/>
      </a:hlink>
      <a:folHlink>
        <a:srgbClr val="3894A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AB8BB8-4F6A-4265-B5B3-5AA8A6A73B52}">
  <we:reference id="wa104038830" version="1.0.0.3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91E7C-91B0-48DE-A66E-779C51BD9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 purpose IHI Word template with graphs.dotx</Template>
  <TotalTime>1</TotalTime>
  <Pages>2</Pages>
  <Words>63</Words>
  <Characters>360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CHRISTOFORIDI Kalliopi (IHI)</dc:creator>
  <cp:keywords/>
  <dc:description/>
  <cp:lastModifiedBy>Catherine Brett (IMI)</cp:lastModifiedBy>
  <cp:revision>2</cp:revision>
  <cp:lastPrinted>2015-06-05T10:34:00Z</cp:lastPrinted>
  <dcterms:created xsi:type="dcterms:W3CDTF">2023-07-13T08:36:00Z</dcterms:created>
  <dcterms:modified xsi:type="dcterms:W3CDTF">2023-07-13T08:36:00Z</dcterms:modified>
</cp:coreProperties>
</file>